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5BAE" w14:textId="200CA651" w:rsidR="001F1F10" w:rsidRPr="00A004CA" w:rsidRDefault="006F68D7" w:rsidP="001F1F10">
      <w:pPr>
        <w:jc w:val="center"/>
        <w:rPr>
          <w:rFonts w:ascii="Verdana" w:hAnsi="Verdana"/>
          <w:b/>
          <w:bCs/>
          <w:sz w:val="20"/>
          <w:szCs w:val="20"/>
        </w:rPr>
      </w:pPr>
      <w:r w:rsidRPr="00A004CA">
        <w:rPr>
          <w:rFonts w:ascii="Verdana" w:hAnsi="Verdana"/>
          <w:b/>
          <w:bCs/>
          <w:sz w:val="20"/>
          <w:szCs w:val="20"/>
        </w:rPr>
        <w:t xml:space="preserve">Course </w:t>
      </w:r>
      <w:r w:rsidR="001F1F10" w:rsidRPr="00A004CA">
        <w:rPr>
          <w:rFonts w:ascii="Verdana" w:hAnsi="Verdana"/>
          <w:b/>
          <w:bCs/>
          <w:sz w:val="20"/>
          <w:szCs w:val="20"/>
        </w:rPr>
        <w:t xml:space="preserve">Subject, </w:t>
      </w:r>
      <w:r w:rsidRPr="00A004CA">
        <w:rPr>
          <w:rFonts w:ascii="Verdana" w:hAnsi="Verdana"/>
          <w:b/>
          <w:bCs/>
          <w:sz w:val="20"/>
          <w:szCs w:val="20"/>
        </w:rPr>
        <w:t xml:space="preserve">Course </w:t>
      </w:r>
      <w:r w:rsidR="001F1F10" w:rsidRPr="00A004CA">
        <w:rPr>
          <w:rFonts w:ascii="Verdana" w:hAnsi="Verdana"/>
          <w:b/>
          <w:bCs/>
          <w:sz w:val="20"/>
          <w:szCs w:val="20"/>
        </w:rPr>
        <w:t xml:space="preserve">Number, </w:t>
      </w:r>
      <w:r w:rsidRPr="00A004CA">
        <w:rPr>
          <w:rFonts w:ascii="Verdana" w:hAnsi="Verdana"/>
          <w:b/>
          <w:bCs/>
          <w:sz w:val="20"/>
          <w:szCs w:val="20"/>
        </w:rPr>
        <w:t xml:space="preserve">Course </w:t>
      </w:r>
      <w:r w:rsidR="001F1F10" w:rsidRPr="00A004CA">
        <w:rPr>
          <w:rFonts w:ascii="Verdana" w:hAnsi="Verdana"/>
          <w:b/>
          <w:bCs/>
          <w:sz w:val="20"/>
          <w:szCs w:val="20"/>
        </w:rPr>
        <w:t>Title Here</w:t>
      </w:r>
    </w:p>
    <w:p w14:paraId="18252A71" w14:textId="61C48D78" w:rsidR="00561B79" w:rsidRPr="00A004CA" w:rsidRDefault="00070E41" w:rsidP="00561B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004CA">
        <w:rPr>
          <w:rFonts w:ascii="Verdana" w:hAnsi="Verdana" w:cs="Arial"/>
          <w:b/>
          <w:bCs/>
          <w:sz w:val="20"/>
          <w:szCs w:val="20"/>
        </w:rPr>
        <w:t xml:space="preserve">Class </w:t>
      </w:r>
      <w:r w:rsidR="00AB2F63" w:rsidRPr="00A004CA">
        <w:rPr>
          <w:rFonts w:ascii="Verdana" w:hAnsi="Verdana" w:cs="Arial"/>
          <w:b/>
          <w:bCs/>
          <w:sz w:val="20"/>
          <w:szCs w:val="20"/>
        </w:rPr>
        <w:t>Location and Time Here</w:t>
      </w:r>
    </w:p>
    <w:tbl>
      <w:tblPr>
        <w:tblW w:w="9360" w:type="dxa"/>
        <w:jc w:val="center"/>
        <w:tblLook w:val="0000" w:firstRow="0" w:lastRow="0" w:firstColumn="0" w:lastColumn="0" w:noHBand="0" w:noVBand="0"/>
        <w:tblDescription w:val="Layout table used for Instructor contact information and Office hours"/>
      </w:tblPr>
      <w:tblGrid>
        <w:gridCol w:w="1728"/>
        <w:gridCol w:w="3600"/>
        <w:gridCol w:w="1152"/>
        <w:gridCol w:w="2880"/>
      </w:tblGrid>
      <w:tr w:rsidR="0005484C" w:rsidRPr="00A004CA" w14:paraId="7E5AB03C" w14:textId="23BF25D4" w:rsidTr="00B346DD">
        <w:trPr>
          <w:trHeight w:val="360"/>
          <w:jc w:val="center"/>
        </w:trPr>
        <w:tc>
          <w:tcPr>
            <w:tcW w:w="1728" w:type="dxa"/>
            <w:vAlign w:val="center"/>
          </w:tcPr>
          <w:p w14:paraId="06809A35" w14:textId="1E474A6D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Instructor</w:t>
            </w:r>
          </w:p>
        </w:tc>
        <w:tc>
          <w:tcPr>
            <w:tcW w:w="3600" w:type="dxa"/>
            <w:vAlign w:val="center"/>
          </w:tcPr>
          <w:p w14:paraId="0EA88EF1" w14:textId="115B8908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  <w:highlight w:val="lightGray"/>
              </w:rPr>
            </w:pPr>
          </w:p>
        </w:tc>
        <w:tc>
          <w:tcPr>
            <w:tcW w:w="1152" w:type="dxa"/>
            <w:vAlign w:val="center"/>
          </w:tcPr>
          <w:p w14:paraId="7380630D" w14:textId="77777777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Phone</w:t>
            </w:r>
          </w:p>
        </w:tc>
        <w:tc>
          <w:tcPr>
            <w:tcW w:w="2880" w:type="dxa"/>
            <w:vAlign w:val="center"/>
          </w:tcPr>
          <w:p w14:paraId="771AFFE4" w14:textId="7FA4AA2E" w:rsidR="00AE0E79" w:rsidRPr="00A004CA" w:rsidRDefault="00AE0E79" w:rsidP="00AE0E79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5484C" w:rsidRPr="00A004CA" w14:paraId="4231AA01" w14:textId="322ECA3D" w:rsidTr="00B346DD">
        <w:trPr>
          <w:trHeight w:val="360"/>
          <w:jc w:val="center"/>
        </w:trPr>
        <w:tc>
          <w:tcPr>
            <w:tcW w:w="1728" w:type="dxa"/>
            <w:vAlign w:val="center"/>
          </w:tcPr>
          <w:p w14:paraId="7827FBDC" w14:textId="77777777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Office</w:t>
            </w:r>
          </w:p>
        </w:tc>
        <w:tc>
          <w:tcPr>
            <w:tcW w:w="3600" w:type="dxa"/>
            <w:vAlign w:val="center"/>
          </w:tcPr>
          <w:p w14:paraId="30F60FBF" w14:textId="6B21A257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  <w:highlight w:val="lightGray"/>
              </w:rPr>
            </w:pPr>
          </w:p>
        </w:tc>
        <w:tc>
          <w:tcPr>
            <w:tcW w:w="1152" w:type="dxa"/>
            <w:vAlign w:val="center"/>
          </w:tcPr>
          <w:p w14:paraId="6AC6F0B8" w14:textId="77777777" w:rsidR="00AE0E79" w:rsidRPr="00A004CA" w:rsidRDefault="00AE0E79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E-mail</w:t>
            </w:r>
          </w:p>
        </w:tc>
        <w:tc>
          <w:tcPr>
            <w:tcW w:w="2880" w:type="dxa"/>
            <w:vAlign w:val="center"/>
          </w:tcPr>
          <w:p w14:paraId="4811622C" w14:textId="045DD8B9" w:rsidR="00AE0E79" w:rsidRPr="00A004CA" w:rsidRDefault="00AE0E79" w:rsidP="00AE0E79">
            <w:pPr>
              <w:spacing w:line="240" w:lineRule="auto"/>
              <w:rPr>
                <w:rFonts w:ascii="Verdana" w:hAnsi="Verdana" w:cs="Arial"/>
                <w:sz w:val="20"/>
                <w:szCs w:val="20"/>
                <w:highlight w:val="lightGray"/>
              </w:rPr>
            </w:pPr>
          </w:p>
        </w:tc>
      </w:tr>
      <w:tr w:rsidR="0005484C" w:rsidRPr="00A004CA" w14:paraId="154158BD" w14:textId="77777777" w:rsidTr="00B346DD">
        <w:trPr>
          <w:trHeight w:val="360"/>
          <w:jc w:val="center"/>
        </w:trPr>
        <w:tc>
          <w:tcPr>
            <w:tcW w:w="1728" w:type="dxa"/>
            <w:vAlign w:val="center"/>
          </w:tcPr>
          <w:p w14:paraId="0653B4B8" w14:textId="2EEE66BC" w:rsidR="00B82E6B" w:rsidRPr="00A004CA" w:rsidRDefault="00B82E6B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Office Hours</w:t>
            </w:r>
          </w:p>
        </w:tc>
        <w:tc>
          <w:tcPr>
            <w:tcW w:w="3600" w:type="dxa"/>
            <w:vAlign w:val="center"/>
          </w:tcPr>
          <w:p w14:paraId="69B1504E" w14:textId="77777777" w:rsidR="00B82E6B" w:rsidRPr="00A004CA" w:rsidRDefault="00B82E6B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  <w:highlight w:val="lightGray"/>
              </w:rPr>
            </w:pPr>
          </w:p>
        </w:tc>
        <w:tc>
          <w:tcPr>
            <w:tcW w:w="1152" w:type="dxa"/>
            <w:vAlign w:val="center"/>
          </w:tcPr>
          <w:p w14:paraId="5448ADD7" w14:textId="38D8A150" w:rsidR="00B82E6B" w:rsidRPr="00A004CA" w:rsidRDefault="00B82E6B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  <w:highlight w:val="lightGray"/>
              </w:rPr>
            </w:pPr>
          </w:p>
        </w:tc>
        <w:tc>
          <w:tcPr>
            <w:tcW w:w="2880" w:type="dxa"/>
            <w:vAlign w:val="center"/>
          </w:tcPr>
          <w:p w14:paraId="14BC421F" w14:textId="77777777" w:rsidR="00B82E6B" w:rsidRPr="00A004CA" w:rsidRDefault="00B82E6B" w:rsidP="00AE0E79">
            <w:pPr>
              <w:pStyle w:val="InstructorInformation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6F5FAFE" w14:textId="3ED3EBB9" w:rsidR="00334A7D" w:rsidRPr="00A004CA" w:rsidRDefault="00334A7D" w:rsidP="00886D54">
      <w:pPr>
        <w:pStyle w:val="Rule"/>
        <w:spacing w:line="312" w:lineRule="auto"/>
        <w:rPr>
          <w:rFonts w:ascii="Verdana" w:hAnsi="Verdana" w:cs="Arial"/>
          <w:sz w:val="20"/>
          <w:szCs w:val="20"/>
        </w:rPr>
      </w:pPr>
    </w:p>
    <w:p w14:paraId="1B57ACDC" w14:textId="5FC3414D" w:rsidR="00924D67" w:rsidRPr="00A004CA" w:rsidRDefault="00F63C77" w:rsidP="00DE4D91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Course Description:</w:t>
      </w:r>
    </w:p>
    <w:p w14:paraId="4A3ABBCD" w14:textId="77777777" w:rsidR="00007C42" w:rsidRPr="00A004CA" w:rsidRDefault="00007C42" w:rsidP="00CE4078">
      <w:pPr>
        <w:rPr>
          <w:rFonts w:ascii="Verdana" w:hAnsi="Verdana"/>
          <w:sz w:val="20"/>
          <w:szCs w:val="20"/>
        </w:rPr>
      </w:pPr>
    </w:p>
    <w:p w14:paraId="0B4CC614" w14:textId="739A3195" w:rsidR="001169BF" w:rsidRPr="00A004CA" w:rsidRDefault="00A8263A" w:rsidP="00DE4D91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 xml:space="preserve">[OPTIONAL] </w:t>
      </w:r>
      <w:r w:rsidR="00F63C77" w:rsidRPr="00A004CA">
        <w:rPr>
          <w:rFonts w:ascii="Verdana" w:hAnsi="Verdana"/>
          <w:sz w:val="20"/>
          <w:szCs w:val="20"/>
        </w:rPr>
        <w:t>Additional Course Description</w:t>
      </w:r>
      <w:r w:rsidR="00A03195" w:rsidRPr="00A004CA">
        <w:rPr>
          <w:rFonts w:ascii="Verdana" w:hAnsi="Verdana"/>
          <w:sz w:val="20"/>
          <w:szCs w:val="20"/>
        </w:rPr>
        <w:t>:</w:t>
      </w:r>
    </w:p>
    <w:p w14:paraId="31DCC67E" w14:textId="77777777" w:rsidR="001658EE" w:rsidRPr="00A004CA" w:rsidRDefault="001658EE" w:rsidP="00CE4078">
      <w:pPr>
        <w:rPr>
          <w:rFonts w:ascii="Verdana" w:hAnsi="Verdana"/>
          <w:sz w:val="20"/>
          <w:szCs w:val="20"/>
        </w:rPr>
      </w:pPr>
    </w:p>
    <w:p w14:paraId="37DA61C5" w14:textId="7DB79A2C" w:rsidR="00A404FE" w:rsidRPr="00A004CA" w:rsidRDefault="00A165BC" w:rsidP="00DE4D91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Prerequisite / Co-requisite</w:t>
      </w:r>
      <w:r w:rsidR="00A404FE" w:rsidRPr="00A004CA">
        <w:rPr>
          <w:rFonts w:ascii="Verdana" w:hAnsi="Verdana"/>
          <w:sz w:val="20"/>
          <w:szCs w:val="20"/>
        </w:rPr>
        <w:t>:</w:t>
      </w:r>
    </w:p>
    <w:p w14:paraId="08E5DB5D" w14:textId="0189C154" w:rsidR="009B49DB" w:rsidRPr="00A004CA" w:rsidRDefault="00C946A2" w:rsidP="00A004CA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Audience</w:t>
      </w:r>
      <w:r w:rsidR="0018209B" w:rsidRPr="00A004CA">
        <w:rPr>
          <w:rFonts w:ascii="Verdana" w:hAnsi="Verdana"/>
          <w:sz w:val="20"/>
          <w:szCs w:val="20"/>
        </w:rPr>
        <w:t>:</w:t>
      </w:r>
    </w:p>
    <w:p w14:paraId="3D75ABB2" w14:textId="1CCA6E30" w:rsidR="009B49DB" w:rsidRPr="00A004CA" w:rsidRDefault="004A39C4" w:rsidP="00A004CA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Credits:</w:t>
      </w:r>
    </w:p>
    <w:p w14:paraId="3CBBD20C" w14:textId="096A2D77" w:rsidR="00DA1A0E" w:rsidRPr="00A004CA" w:rsidRDefault="00DA1A0E" w:rsidP="00DA1A0E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Course Fees and/or Costs</w:t>
      </w:r>
      <w:r w:rsidR="00A03195" w:rsidRPr="00A004CA">
        <w:rPr>
          <w:rFonts w:ascii="Verdana" w:hAnsi="Verdana"/>
          <w:sz w:val="20"/>
          <w:szCs w:val="20"/>
        </w:rPr>
        <w:t>:</w:t>
      </w:r>
    </w:p>
    <w:p w14:paraId="52463D85" w14:textId="77777777" w:rsidR="006B5ACD" w:rsidRPr="00A004CA" w:rsidRDefault="006B5ACD" w:rsidP="006B5ACD">
      <w:pPr>
        <w:rPr>
          <w:rFonts w:ascii="Verdana" w:hAnsi="Verdana" w:cs="Arial"/>
          <w:sz w:val="20"/>
          <w:szCs w:val="20"/>
          <w:highlight w:val="lightGray"/>
        </w:rPr>
      </w:pPr>
    </w:p>
    <w:p w14:paraId="5C4D3551" w14:textId="33402770" w:rsidR="0018209B" w:rsidRPr="00A004CA" w:rsidRDefault="00295CFA" w:rsidP="002B543F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Learning Objectives</w:t>
      </w:r>
      <w:r w:rsidR="0018209B" w:rsidRPr="00A004CA">
        <w:rPr>
          <w:rFonts w:ascii="Verdana" w:hAnsi="Verdana"/>
          <w:sz w:val="20"/>
          <w:szCs w:val="20"/>
        </w:rPr>
        <w:t>:</w:t>
      </w:r>
    </w:p>
    <w:p w14:paraId="3B7F83A5" w14:textId="41A97598" w:rsidR="00A404FE" w:rsidRPr="00A004CA" w:rsidRDefault="00A404FE" w:rsidP="003573F2">
      <w:pPr>
        <w:rPr>
          <w:rFonts w:ascii="Verdana" w:hAnsi="Verdana"/>
          <w:b/>
          <w:bCs/>
          <w:sz w:val="20"/>
          <w:szCs w:val="20"/>
        </w:rPr>
      </w:pPr>
      <w:r w:rsidRPr="00A004CA">
        <w:rPr>
          <w:rFonts w:ascii="Verdana" w:hAnsi="Verdana"/>
          <w:b/>
          <w:bCs/>
          <w:sz w:val="20"/>
          <w:szCs w:val="20"/>
        </w:rPr>
        <w:t>After taking this</w:t>
      </w:r>
      <w:r w:rsidR="0092235B" w:rsidRPr="00A004CA">
        <w:rPr>
          <w:rFonts w:ascii="Verdana" w:hAnsi="Verdana"/>
          <w:b/>
          <w:bCs/>
          <w:sz w:val="20"/>
          <w:szCs w:val="20"/>
        </w:rPr>
        <w:t xml:space="preserve"> course, </w:t>
      </w:r>
      <w:r w:rsidRPr="00A004CA">
        <w:rPr>
          <w:rFonts w:ascii="Verdana" w:hAnsi="Verdana"/>
          <w:b/>
          <w:bCs/>
          <w:sz w:val="20"/>
          <w:szCs w:val="20"/>
        </w:rPr>
        <w:t>students will be able to:</w:t>
      </w:r>
    </w:p>
    <w:p w14:paraId="2DCBBA81" w14:textId="77777777" w:rsidR="00A004CA" w:rsidRPr="00A004CA" w:rsidRDefault="00A004CA" w:rsidP="00B674E2">
      <w:pPr>
        <w:pStyle w:val="Heading2"/>
        <w:rPr>
          <w:rFonts w:ascii="Verdana" w:hAnsi="Verdana"/>
          <w:sz w:val="20"/>
          <w:szCs w:val="20"/>
        </w:rPr>
      </w:pPr>
    </w:p>
    <w:p w14:paraId="747D377E" w14:textId="0FA7A759" w:rsidR="00141D29" w:rsidRPr="00A004CA" w:rsidRDefault="00A004CA" w:rsidP="00B674E2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 xml:space="preserve">Shared Competencies Course Tags </w:t>
      </w:r>
      <w:r w:rsidR="003278CA" w:rsidRPr="00A004CA">
        <w:rPr>
          <w:rFonts w:ascii="Verdana" w:hAnsi="Verdana"/>
          <w:sz w:val="20"/>
          <w:szCs w:val="20"/>
        </w:rPr>
        <w:t>[</w:t>
      </w:r>
      <w:r w:rsidR="00A03195" w:rsidRPr="00A004CA">
        <w:rPr>
          <w:rFonts w:ascii="Verdana" w:hAnsi="Verdana"/>
          <w:sz w:val="20"/>
          <w:szCs w:val="20"/>
        </w:rPr>
        <w:t>U</w:t>
      </w:r>
      <w:r w:rsidR="003278CA" w:rsidRPr="00A004CA">
        <w:rPr>
          <w:rFonts w:ascii="Verdana" w:hAnsi="Verdana"/>
          <w:sz w:val="20"/>
          <w:szCs w:val="20"/>
        </w:rPr>
        <w:t>NDERGRADUATE ONLY</w:t>
      </w:r>
      <w:r w:rsidR="00D151C6" w:rsidRPr="00A004CA">
        <w:rPr>
          <w:rFonts w:ascii="Verdana" w:hAnsi="Verdana"/>
          <w:sz w:val="20"/>
          <w:szCs w:val="20"/>
        </w:rPr>
        <w:t>]</w:t>
      </w:r>
    </w:p>
    <w:p w14:paraId="11022646" w14:textId="0B9EED64" w:rsidR="00A004CA" w:rsidRPr="00A004CA" w:rsidRDefault="00A004CA" w:rsidP="00A004CA">
      <w:pPr>
        <w:pStyle w:val="Heading2"/>
        <w:spacing w:before="0"/>
        <w:rPr>
          <w:rFonts w:ascii="Verdana" w:hAnsi="Verdana" w:cs="Times New Roman"/>
          <w:b w:val="0"/>
          <w:sz w:val="20"/>
          <w:szCs w:val="20"/>
          <w:u w:val="none"/>
        </w:rPr>
      </w:pPr>
      <w:hyperlink r:id="rId11" w:history="1">
        <w:r w:rsidRPr="00A004CA">
          <w:rPr>
            <w:rStyle w:val="Hyperlink"/>
            <w:rFonts w:ascii="Verdana" w:hAnsi="Verdana" w:cs="Times New Roman"/>
            <w:b w:val="0"/>
            <w:sz w:val="20"/>
            <w:szCs w:val="20"/>
          </w:rPr>
          <w:t>https://effectiveness.syr.edu/shared-competencies/course-tagging/</w:t>
        </w:r>
      </w:hyperlink>
      <w:r w:rsidRPr="00A004CA">
        <w:rPr>
          <w:rFonts w:ascii="Verdana" w:hAnsi="Verdana" w:cs="Times New Roman"/>
          <w:b w:val="0"/>
          <w:sz w:val="20"/>
          <w:szCs w:val="20"/>
          <w:u w:val="none"/>
        </w:rPr>
        <w:t xml:space="preserve"> </w:t>
      </w:r>
    </w:p>
    <w:p w14:paraId="030CE419" w14:textId="434A35E3" w:rsidR="00937473" w:rsidRPr="00A004CA" w:rsidRDefault="00DE4D91" w:rsidP="00A7025C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Required Texts</w:t>
      </w:r>
      <w:r w:rsidR="00141E44" w:rsidRPr="00A004CA">
        <w:rPr>
          <w:rFonts w:ascii="Verdana" w:hAnsi="Verdana"/>
          <w:sz w:val="20"/>
          <w:szCs w:val="20"/>
        </w:rPr>
        <w:t xml:space="preserve"> </w:t>
      </w:r>
      <w:r w:rsidRPr="00A004CA">
        <w:rPr>
          <w:rFonts w:ascii="Verdana" w:hAnsi="Verdana"/>
          <w:sz w:val="20"/>
          <w:szCs w:val="20"/>
        </w:rPr>
        <w:t>/</w:t>
      </w:r>
      <w:r w:rsidR="00141E44" w:rsidRPr="00A004CA">
        <w:rPr>
          <w:rFonts w:ascii="Verdana" w:hAnsi="Verdana"/>
          <w:sz w:val="20"/>
          <w:szCs w:val="20"/>
        </w:rPr>
        <w:t xml:space="preserve"> </w:t>
      </w:r>
      <w:r w:rsidRPr="00A004CA">
        <w:rPr>
          <w:rFonts w:ascii="Verdana" w:hAnsi="Verdana"/>
          <w:sz w:val="20"/>
          <w:szCs w:val="20"/>
        </w:rPr>
        <w:t>Supplies</w:t>
      </w:r>
      <w:r w:rsidR="006A1CAF" w:rsidRPr="00A004CA">
        <w:rPr>
          <w:rFonts w:ascii="Verdana" w:hAnsi="Verdana"/>
          <w:sz w:val="20"/>
          <w:szCs w:val="20"/>
        </w:rPr>
        <w:t>:</w:t>
      </w:r>
    </w:p>
    <w:p w14:paraId="4017600E" w14:textId="77777777" w:rsidR="001658EE" w:rsidRPr="00A004CA" w:rsidRDefault="001658EE" w:rsidP="001658EE">
      <w:pPr>
        <w:rPr>
          <w:rFonts w:ascii="Verdana" w:hAnsi="Verdana"/>
          <w:sz w:val="20"/>
          <w:szCs w:val="20"/>
        </w:rPr>
      </w:pPr>
    </w:p>
    <w:p w14:paraId="67FBDC4B" w14:textId="7C376FA6" w:rsidR="00A404FE" w:rsidRPr="00A004CA" w:rsidRDefault="007D7D89" w:rsidP="00DB2998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 xml:space="preserve">[OPTIONAL] </w:t>
      </w:r>
      <w:r w:rsidR="00765EC6" w:rsidRPr="00A004CA">
        <w:rPr>
          <w:rFonts w:ascii="Verdana" w:hAnsi="Verdana"/>
          <w:sz w:val="20"/>
          <w:szCs w:val="20"/>
        </w:rPr>
        <w:t>Texts /</w:t>
      </w:r>
      <w:r w:rsidR="006A1CAF" w:rsidRPr="00A004CA">
        <w:rPr>
          <w:rFonts w:ascii="Verdana" w:hAnsi="Verdana"/>
          <w:sz w:val="20"/>
          <w:szCs w:val="20"/>
        </w:rPr>
        <w:t xml:space="preserve"> Supplies</w:t>
      </w:r>
      <w:r w:rsidR="00141E44" w:rsidRPr="00A004CA">
        <w:rPr>
          <w:rFonts w:ascii="Verdana" w:hAnsi="Verdana"/>
          <w:sz w:val="20"/>
          <w:szCs w:val="20"/>
        </w:rPr>
        <w:t xml:space="preserve"> </w:t>
      </w:r>
      <w:r w:rsidR="006A1CAF" w:rsidRPr="00A004CA">
        <w:rPr>
          <w:rFonts w:ascii="Verdana" w:hAnsi="Verdana"/>
          <w:sz w:val="20"/>
          <w:szCs w:val="20"/>
        </w:rPr>
        <w:t>– Additional:</w:t>
      </w:r>
    </w:p>
    <w:p w14:paraId="241337DB" w14:textId="77777777" w:rsidR="00F11DA8" w:rsidRPr="00A004CA" w:rsidRDefault="00F11DA8" w:rsidP="001658EE">
      <w:pPr>
        <w:rPr>
          <w:rFonts w:ascii="Verdana" w:hAnsi="Verdana"/>
          <w:sz w:val="20"/>
          <w:szCs w:val="20"/>
        </w:rPr>
      </w:pPr>
    </w:p>
    <w:p w14:paraId="4182C7DC" w14:textId="53B6BD18" w:rsidR="00FD31FB" w:rsidRPr="00A004CA" w:rsidRDefault="00C946A2" w:rsidP="00A7025C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 xml:space="preserve">Course </w:t>
      </w:r>
      <w:r w:rsidR="00FD31FB" w:rsidRPr="00A004CA">
        <w:rPr>
          <w:rFonts w:ascii="Verdana" w:hAnsi="Verdana"/>
          <w:sz w:val="20"/>
          <w:szCs w:val="20"/>
        </w:rPr>
        <w:t>Requirements</w:t>
      </w:r>
      <w:r w:rsidRPr="00A004CA">
        <w:rPr>
          <w:rFonts w:ascii="Verdana" w:hAnsi="Verdana"/>
          <w:sz w:val="20"/>
          <w:szCs w:val="20"/>
        </w:rPr>
        <w:t xml:space="preserve"> and Expectations</w:t>
      </w:r>
      <w:r w:rsidR="00FD31FB" w:rsidRPr="00A004CA">
        <w:rPr>
          <w:rFonts w:ascii="Verdana" w:hAnsi="Verdana"/>
          <w:sz w:val="20"/>
          <w:szCs w:val="20"/>
        </w:rPr>
        <w:t>:</w:t>
      </w:r>
    </w:p>
    <w:p w14:paraId="45D31E47" w14:textId="77777777" w:rsidR="001658EE" w:rsidRPr="00A004CA" w:rsidRDefault="001658EE" w:rsidP="00CE4078">
      <w:pPr>
        <w:rPr>
          <w:rFonts w:ascii="Verdana" w:hAnsi="Verdana"/>
          <w:sz w:val="20"/>
          <w:szCs w:val="20"/>
        </w:rPr>
      </w:pPr>
    </w:p>
    <w:p w14:paraId="6240C835" w14:textId="77777777" w:rsidR="00A004CA" w:rsidRPr="00A004CA" w:rsidRDefault="00A004CA" w:rsidP="00A7025C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br w:type="page"/>
      </w:r>
    </w:p>
    <w:p w14:paraId="3FF6F731" w14:textId="1DF1D9E4" w:rsidR="006A1CAF" w:rsidRPr="00A004CA" w:rsidRDefault="00566090" w:rsidP="00A7025C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lastRenderedPageBreak/>
        <w:t>Grading</w:t>
      </w:r>
      <w:r w:rsidR="009C1B71" w:rsidRPr="00A004CA">
        <w:rPr>
          <w:rFonts w:ascii="Verdana" w:hAnsi="Verdana"/>
          <w:sz w:val="20"/>
          <w:szCs w:val="20"/>
        </w:rPr>
        <w:t>:</w:t>
      </w:r>
    </w:p>
    <w:p w14:paraId="3B34C556" w14:textId="3D991373" w:rsidR="006E7518" w:rsidRPr="00A004CA" w:rsidRDefault="006E7518" w:rsidP="00860D64">
      <w:pPr>
        <w:rPr>
          <w:rFonts w:ascii="Verdana" w:hAnsi="Verdana" w:cs="Arial"/>
          <w:sz w:val="20"/>
          <w:szCs w:val="20"/>
        </w:rPr>
      </w:pPr>
    </w:p>
    <w:p w14:paraId="2F0ED95A" w14:textId="6A4D84EC" w:rsidR="0076396F" w:rsidRPr="00A004CA" w:rsidRDefault="00906C5D" w:rsidP="000A5461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Grading Table</w:t>
      </w:r>
      <w:r w:rsidR="00A03195" w:rsidRPr="00A004CA">
        <w:rPr>
          <w:rFonts w:ascii="Verdana" w:hAnsi="Verdana"/>
          <w:sz w:val="20"/>
          <w:szCs w:val="20"/>
        </w:rPr>
        <w:t>:</w:t>
      </w:r>
    </w:p>
    <w:p w14:paraId="1907EB19" w14:textId="3702A8C3" w:rsidR="003B4567" w:rsidRPr="00A004CA" w:rsidRDefault="003B4567">
      <w:pPr>
        <w:spacing w:line="240" w:lineRule="auto"/>
        <w:rPr>
          <w:rFonts w:ascii="Verdana" w:hAnsi="Verdana" w:cs="Arial"/>
          <w:bCs/>
          <w:sz w:val="20"/>
          <w:szCs w:val="2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1"/>
        <w:gridCol w:w="1493"/>
        <w:gridCol w:w="1446"/>
        <w:gridCol w:w="1252"/>
      </w:tblGrid>
      <w:tr w:rsidR="003B4567" w:rsidRPr="00A004CA" w14:paraId="5880494C" w14:textId="77777777" w:rsidTr="00F710B0">
        <w:trPr>
          <w:trHeight w:val="360"/>
          <w:jc w:val="center"/>
        </w:trPr>
        <w:tc>
          <w:tcPr>
            <w:tcW w:w="881" w:type="dxa"/>
            <w:vAlign w:val="center"/>
          </w:tcPr>
          <w:p w14:paraId="0ED4739D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Grade</w:t>
            </w:r>
          </w:p>
        </w:tc>
        <w:tc>
          <w:tcPr>
            <w:tcW w:w="1493" w:type="dxa"/>
            <w:vAlign w:val="center"/>
          </w:tcPr>
          <w:p w14:paraId="0763F500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Grade Point/credit</w:t>
            </w:r>
          </w:p>
        </w:tc>
        <w:tc>
          <w:tcPr>
            <w:tcW w:w="1446" w:type="dxa"/>
            <w:vAlign w:val="center"/>
          </w:tcPr>
          <w:p w14:paraId="20BAC5DD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Percentage Range</w:t>
            </w:r>
          </w:p>
        </w:tc>
        <w:tc>
          <w:tcPr>
            <w:tcW w:w="1252" w:type="dxa"/>
            <w:vAlign w:val="center"/>
          </w:tcPr>
          <w:p w14:paraId="38455FFD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Total Points</w:t>
            </w:r>
          </w:p>
        </w:tc>
      </w:tr>
      <w:tr w:rsidR="003B4567" w:rsidRPr="00A004CA" w14:paraId="74275792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4C88C106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A</w:t>
            </w:r>
          </w:p>
        </w:tc>
        <w:tc>
          <w:tcPr>
            <w:tcW w:w="1493" w:type="dxa"/>
            <w:vAlign w:val="center"/>
          </w:tcPr>
          <w:p w14:paraId="3561E9E8" w14:textId="7793385C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4.00</w:t>
            </w:r>
            <w:r w:rsidR="00EE7D65" w:rsidRPr="00A004CA">
              <w:rPr>
                <w:rFonts w:ascii="Verdana" w:hAnsi="Verdana"/>
              </w:rPr>
              <w:t>0</w:t>
            </w:r>
          </w:p>
        </w:tc>
        <w:tc>
          <w:tcPr>
            <w:tcW w:w="1446" w:type="dxa"/>
            <w:vAlign w:val="center"/>
          </w:tcPr>
          <w:p w14:paraId="0857443F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16E1EBFF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6686B1FF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24577640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A-</w:t>
            </w:r>
          </w:p>
        </w:tc>
        <w:tc>
          <w:tcPr>
            <w:tcW w:w="1493" w:type="dxa"/>
            <w:vAlign w:val="center"/>
          </w:tcPr>
          <w:p w14:paraId="4A60329E" w14:textId="4060C566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3.66</w:t>
            </w:r>
            <w:r w:rsidR="00535356" w:rsidRPr="00A004CA">
              <w:rPr>
                <w:rFonts w:ascii="Verdana" w:hAnsi="Verdana"/>
              </w:rPr>
              <w:t>7</w:t>
            </w:r>
          </w:p>
        </w:tc>
        <w:tc>
          <w:tcPr>
            <w:tcW w:w="1446" w:type="dxa"/>
            <w:vAlign w:val="center"/>
          </w:tcPr>
          <w:p w14:paraId="6782A82B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1A7A727C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1571CEB8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58677141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B+</w:t>
            </w:r>
          </w:p>
        </w:tc>
        <w:tc>
          <w:tcPr>
            <w:tcW w:w="1493" w:type="dxa"/>
            <w:vAlign w:val="center"/>
          </w:tcPr>
          <w:p w14:paraId="1370C0DA" w14:textId="5B81B4DE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3.33</w:t>
            </w:r>
            <w:r w:rsidR="00535356" w:rsidRPr="00A004CA">
              <w:rPr>
                <w:rFonts w:ascii="Verdana" w:hAnsi="Verdana"/>
              </w:rPr>
              <w:t>3</w:t>
            </w:r>
          </w:p>
        </w:tc>
        <w:tc>
          <w:tcPr>
            <w:tcW w:w="1446" w:type="dxa"/>
            <w:vAlign w:val="center"/>
          </w:tcPr>
          <w:p w14:paraId="67A336CC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7B7A1483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0323FE00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4A141653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B</w:t>
            </w:r>
          </w:p>
        </w:tc>
        <w:tc>
          <w:tcPr>
            <w:tcW w:w="1493" w:type="dxa"/>
            <w:vAlign w:val="center"/>
          </w:tcPr>
          <w:p w14:paraId="7FA951CE" w14:textId="1A04882F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3.00</w:t>
            </w:r>
            <w:r w:rsidR="00535356" w:rsidRPr="00A004CA">
              <w:rPr>
                <w:rFonts w:ascii="Verdana" w:hAnsi="Verdana"/>
              </w:rPr>
              <w:t>0</w:t>
            </w:r>
          </w:p>
        </w:tc>
        <w:tc>
          <w:tcPr>
            <w:tcW w:w="1446" w:type="dxa"/>
            <w:vAlign w:val="center"/>
          </w:tcPr>
          <w:p w14:paraId="1DB43C02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266EC90F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069CAF59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16D3E64C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B-</w:t>
            </w:r>
          </w:p>
        </w:tc>
        <w:tc>
          <w:tcPr>
            <w:tcW w:w="1493" w:type="dxa"/>
            <w:vAlign w:val="center"/>
          </w:tcPr>
          <w:p w14:paraId="5A36B01A" w14:textId="3AE93D41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2.66</w:t>
            </w:r>
            <w:r w:rsidR="00535356" w:rsidRPr="00A004CA">
              <w:rPr>
                <w:rFonts w:ascii="Verdana" w:hAnsi="Verdana"/>
              </w:rPr>
              <w:t>7</w:t>
            </w:r>
          </w:p>
        </w:tc>
        <w:tc>
          <w:tcPr>
            <w:tcW w:w="1446" w:type="dxa"/>
            <w:vAlign w:val="center"/>
          </w:tcPr>
          <w:p w14:paraId="7F0EB2A7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71E8AF5E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24849536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43FFA919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C+</w:t>
            </w:r>
          </w:p>
        </w:tc>
        <w:tc>
          <w:tcPr>
            <w:tcW w:w="1493" w:type="dxa"/>
            <w:vAlign w:val="center"/>
          </w:tcPr>
          <w:p w14:paraId="4206EDA9" w14:textId="20DFB9B6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2.33</w:t>
            </w:r>
            <w:r w:rsidR="00535356" w:rsidRPr="00A004CA">
              <w:rPr>
                <w:rFonts w:ascii="Verdana" w:hAnsi="Verdana"/>
              </w:rPr>
              <w:t>3</w:t>
            </w:r>
          </w:p>
        </w:tc>
        <w:tc>
          <w:tcPr>
            <w:tcW w:w="1446" w:type="dxa"/>
            <w:vAlign w:val="center"/>
          </w:tcPr>
          <w:p w14:paraId="1ED85479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6C2D64E5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159DA317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0D5D0160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C</w:t>
            </w:r>
          </w:p>
        </w:tc>
        <w:tc>
          <w:tcPr>
            <w:tcW w:w="1493" w:type="dxa"/>
            <w:vAlign w:val="center"/>
          </w:tcPr>
          <w:p w14:paraId="440A81AA" w14:textId="41E43F74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2.00</w:t>
            </w:r>
            <w:r w:rsidR="00535356" w:rsidRPr="00A004CA">
              <w:rPr>
                <w:rFonts w:ascii="Verdana" w:hAnsi="Verdana"/>
              </w:rPr>
              <w:t>0</w:t>
            </w:r>
          </w:p>
        </w:tc>
        <w:tc>
          <w:tcPr>
            <w:tcW w:w="1446" w:type="dxa"/>
            <w:vAlign w:val="center"/>
          </w:tcPr>
          <w:p w14:paraId="621D1CAA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11E191A8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378AB369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5B8660A7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C-</w:t>
            </w:r>
          </w:p>
        </w:tc>
        <w:tc>
          <w:tcPr>
            <w:tcW w:w="1493" w:type="dxa"/>
            <w:vAlign w:val="center"/>
          </w:tcPr>
          <w:p w14:paraId="4D36C274" w14:textId="6C6311CA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1.66</w:t>
            </w:r>
            <w:r w:rsidR="00535356" w:rsidRPr="00A004CA">
              <w:rPr>
                <w:rFonts w:ascii="Verdana" w:hAnsi="Verdana"/>
              </w:rPr>
              <w:t>7</w:t>
            </w:r>
          </w:p>
        </w:tc>
        <w:tc>
          <w:tcPr>
            <w:tcW w:w="1446" w:type="dxa"/>
            <w:vAlign w:val="center"/>
          </w:tcPr>
          <w:p w14:paraId="48CEC989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40166E1A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5488DCED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5F11A66C" w14:textId="6F9DE1FB" w:rsidR="003B4567" w:rsidRPr="00A004CA" w:rsidRDefault="003B4567" w:rsidP="00CB2BB2">
            <w:pPr>
              <w:pStyle w:val="NoSpacing"/>
              <w:rPr>
                <w:rFonts w:ascii="Verdana" w:hAnsi="Verdana"/>
                <w:vertAlign w:val="superscript"/>
              </w:rPr>
            </w:pPr>
            <w:r w:rsidRPr="00A004CA">
              <w:rPr>
                <w:rFonts w:ascii="Verdana" w:hAnsi="Verdana"/>
              </w:rPr>
              <w:t>D</w:t>
            </w:r>
          </w:p>
        </w:tc>
        <w:tc>
          <w:tcPr>
            <w:tcW w:w="1493" w:type="dxa"/>
            <w:vAlign w:val="center"/>
          </w:tcPr>
          <w:p w14:paraId="432A70EC" w14:textId="2FAE6B9E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1.00</w:t>
            </w:r>
            <w:r w:rsidR="00535356" w:rsidRPr="00A004CA">
              <w:rPr>
                <w:rFonts w:ascii="Verdana" w:hAnsi="Verdana"/>
              </w:rPr>
              <w:t>0</w:t>
            </w:r>
          </w:p>
        </w:tc>
        <w:tc>
          <w:tcPr>
            <w:tcW w:w="1446" w:type="dxa"/>
            <w:vAlign w:val="center"/>
          </w:tcPr>
          <w:p w14:paraId="4E3AF8F5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476DA612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  <w:tr w:rsidR="003B4567" w:rsidRPr="00A004CA" w14:paraId="4CF03FA0" w14:textId="77777777" w:rsidTr="00F1511B">
        <w:trPr>
          <w:trHeight w:val="360"/>
          <w:jc w:val="center"/>
        </w:trPr>
        <w:tc>
          <w:tcPr>
            <w:tcW w:w="881" w:type="dxa"/>
            <w:vAlign w:val="center"/>
          </w:tcPr>
          <w:p w14:paraId="21904884" w14:textId="77777777" w:rsidR="003B4567" w:rsidRPr="00A004CA" w:rsidRDefault="003B4567" w:rsidP="00CB2BB2">
            <w:pPr>
              <w:pStyle w:val="NoSpacing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F</w:t>
            </w:r>
          </w:p>
        </w:tc>
        <w:tc>
          <w:tcPr>
            <w:tcW w:w="1493" w:type="dxa"/>
            <w:vAlign w:val="center"/>
          </w:tcPr>
          <w:p w14:paraId="373AB051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  <w:r w:rsidRPr="00A004CA">
              <w:rPr>
                <w:rFonts w:ascii="Verdana" w:hAnsi="Verdana"/>
              </w:rPr>
              <w:t>0</w:t>
            </w:r>
          </w:p>
        </w:tc>
        <w:tc>
          <w:tcPr>
            <w:tcW w:w="1446" w:type="dxa"/>
            <w:vAlign w:val="center"/>
          </w:tcPr>
          <w:p w14:paraId="618AEE63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52" w:type="dxa"/>
            <w:vAlign w:val="center"/>
          </w:tcPr>
          <w:p w14:paraId="29E83970" w14:textId="77777777" w:rsidR="003B4567" w:rsidRPr="00A004CA" w:rsidRDefault="003B4567" w:rsidP="00CB2BB2">
            <w:pPr>
              <w:pStyle w:val="NoSpacing"/>
              <w:jc w:val="center"/>
              <w:rPr>
                <w:rFonts w:ascii="Verdana" w:hAnsi="Verdana"/>
              </w:rPr>
            </w:pPr>
          </w:p>
        </w:tc>
      </w:tr>
    </w:tbl>
    <w:p w14:paraId="4DCB7148" w14:textId="71F2185F" w:rsidR="00D4316C" w:rsidRPr="00A004CA" w:rsidRDefault="00771AC0" w:rsidP="00A004CA">
      <w:pPr>
        <w:ind w:left="1440" w:firstLine="720"/>
        <w:rPr>
          <w:rFonts w:ascii="Verdana" w:hAnsi="Verdana"/>
          <w:sz w:val="14"/>
          <w:szCs w:val="14"/>
        </w:rPr>
      </w:pPr>
      <w:r w:rsidRPr="00A004CA">
        <w:rPr>
          <w:rFonts w:ascii="Verdana" w:hAnsi="Verdana"/>
          <w:bCs/>
          <w:sz w:val="14"/>
          <w:szCs w:val="14"/>
        </w:rPr>
        <w:t>[</w:t>
      </w:r>
      <w:r w:rsidR="00844CFD" w:rsidRPr="00A004CA">
        <w:rPr>
          <w:rFonts w:ascii="Verdana" w:hAnsi="Verdana"/>
          <w:bCs/>
          <w:sz w:val="14"/>
          <w:szCs w:val="14"/>
        </w:rPr>
        <w:t>S</w:t>
      </w:r>
      <w:r w:rsidR="00844CFD" w:rsidRPr="00A004CA">
        <w:rPr>
          <w:rFonts w:ascii="Verdana" w:hAnsi="Verdana"/>
          <w:sz w:val="14"/>
          <w:szCs w:val="14"/>
        </w:rPr>
        <w:t xml:space="preserve">ource: </w:t>
      </w:r>
      <w:hyperlink r:id="rId12" w:anchor="table-f-letter-grades" w:history="1">
        <w:r w:rsidR="00844CFD" w:rsidRPr="00A004CA">
          <w:rPr>
            <w:rStyle w:val="Hyperlink"/>
            <w:rFonts w:ascii="Verdana" w:hAnsi="Verdana"/>
            <w:sz w:val="14"/>
            <w:szCs w:val="14"/>
          </w:rPr>
          <w:t>Academic Rules Section 8.4 Grades</w:t>
        </w:r>
      </w:hyperlink>
    </w:p>
    <w:p w14:paraId="13C7DC22" w14:textId="51D6AA17" w:rsidR="00CC0278" w:rsidRPr="00A004CA" w:rsidRDefault="00A004CA" w:rsidP="00DB057D">
      <w:pPr>
        <w:rPr>
          <w:rFonts w:ascii="Verdana" w:hAnsi="Verdana"/>
          <w:sz w:val="16"/>
          <w:szCs w:val="16"/>
        </w:rPr>
      </w:pPr>
      <w:r w:rsidRPr="00A004CA">
        <w:rPr>
          <w:rFonts w:ascii="Verdana" w:hAnsi="Verdana"/>
          <w:sz w:val="16"/>
          <w:szCs w:val="16"/>
        </w:rPr>
        <w:t>*</w:t>
      </w:r>
      <w:r w:rsidR="007A59B2" w:rsidRPr="00A004CA">
        <w:rPr>
          <w:rFonts w:ascii="Verdana" w:hAnsi="Verdana"/>
          <w:b/>
          <w:bCs/>
          <w:sz w:val="16"/>
          <w:szCs w:val="16"/>
        </w:rPr>
        <w:t>Graduate courses may not use grades D or D-.</w:t>
      </w:r>
      <w:r w:rsidR="007A59B2" w:rsidRPr="00A004CA">
        <w:rPr>
          <w:rFonts w:ascii="Verdana" w:hAnsi="Verdana"/>
          <w:sz w:val="16"/>
          <w:szCs w:val="16"/>
        </w:rPr>
        <w:t xml:space="preserve"> Only Law courses may use the D- grade. Remember to adjust grade points, percentages, and total points accordingly.</w:t>
      </w:r>
    </w:p>
    <w:p w14:paraId="4EC7D468" w14:textId="77777777" w:rsidR="00905163" w:rsidRPr="00A004CA" w:rsidRDefault="00905163" w:rsidP="00905163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Course Specific Policies:</w:t>
      </w:r>
    </w:p>
    <w:p w14:paraId="3B5C6C6F" w14:textId="77777777" w:rsidR="00905163" w:rsidRDefault="00905163" w:rsidP="00905163">
      <w:pPr>
        <w:rPr>
          <w:rFonts w:ascii="Verdana" w:hAnsi="Verdana"/>
          <w:sz w:val="20"/>
          <w:szCs w:val="20"/>
        </w:rPr>
      </w:pPr>
    </w:p>
    <w:p w14:paraId="5996AF20" w14:textId="77777777" w:rsidR="00A004CA" w:rsidRDefault="00A004CA" w:rsidP="00905163">
      <w:pPr>
        <w:rPr>
          <w:rFonts w:ascii="Verdana" w:hAnsi="Verdana"/>
          <w:sz w:val="20"/>
          <w:szCs w:val="20"/>
        </w:rPr>
      </w:pPr>
    </w:p>
    <w:p w14:paraId="382E8BE4" w14:textId="77777777" w:rsidR="00A004CA" w:rsidRDefault="00A004CA" w:rsidP="00905163">
      <w:pPr>
        <w:rPr>
          <w:rFonts w:ascii="Verdana" w:hAnsi="Verdana"/>
          <w:sz w:val="20"/>
          <w:szCs w:val="20"/>
        </w:rPr>
      </w:pPr>
    </w:p>
    <w:p w14:paraId="251F5BBC" w14:textId="77777777" w:rsidR="00A004CA" w:rsidRPr="00A004CA" w:rsidRDefault="00A004CA" w:rsidP="00905163">
      <w:pPr>
        <w:rPr>
          <w:rFonts w:ascii="Verdana" w:hAnsi="Verdana"/>
          <w:sz w:val="20"/>
          <w:szCs w:val="20"/>
        </w:rPr>
      </w:pPr>
    </w:p>
    <w:p w14:paraId="028875D3" w14:textId="154CF741" w:rsidR="009E2E9A" w:rsidRPr="00A004CA" w:rsidRDefault="00CA069F" w:rsidP="00CA069F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sz w:val="20"/>
          <w:szCs w:val="20"/>
        </w:rPr>
        <w:br w:type="page"/>
      </w:r>
      <w:r w:rsidR="009E2E9A" w:rsidRPr="00A004CA">
        <w:rPr>
          <w:rFonts w:ascii="Verdana" w:hAnsi="Verdana"/>
          <w:sz w:val="20"/>
          <w:szCs w:val="20"/>
        </w:rPr>
        <w:lastRenderedPageBreak/>
        <w:t>Course Schedule:</w:t>
      </w:r>
    </w:p>
    <w:p w14:paraId="6D212150" w14:textId="42699217" w:rsidR="00945CDB" w:rsidRPr="00A004CA" w:rsidRDefault="001F20B5" w:rsidP="00FD073F">
      <w:pPr>
        <w:rPr>
          <w:rFonts w:ascii="Verdana" w:hAnsi="Verdana" w:cs="Arial"/>
          <w:sz w:val="20"/>
          <w:szCs w:val="20"/>
        </w:rPr>
      </w:pPr>
      <w:r w:rsidRPr="00A004CA">
        <w:rPr>
          <w:rFonts w:ascii="Verdana" w:hAnsi="Verdana" w:cs="Arial"/>
          <w:sz w:val="20"/>
          <w:szCs w:val="20"/>
        </w:rPr>
        <w:t>[</w:t>
      </w:r>
      <w:r w:rsidR="00250528" w:rsidRPr="00A004CA">
        <w:rPr>
          <w:rFonts w:ascii="Verdana" w:hAnsi="Verdana" w:cs="Arial"/>
          <w:sz w:val="20"/>
          <w:szCs w:val="20"/>
        </w:rPr>
        <w:t>W</w:t>
      </w:r>
      <w:r w:rsidR="0089216A" w:rsidRPr="00A004CA">
        <w:rPr>
          <w:rFonts w:ascii="Verdana" w:hAnsi="Verdana" w:cs="Arial"/>
          <w:sz w:val="20"/>
          <w:szCs w:val="20"/>
        </w:rPr>
        <w:t>eek</w:t>
      </w:r>
      <w:r w:rsidR="00C8770E" w:rsidRPr="00A004CA">
        <w:rPr>
          <w:rFonts w:ascii="Verdana" w:hAnsi="Verdana" w:cs="Arial"/>
          <w:sz w:val="20"/>
          <w:szCs w:val="20"/>
        </w:rPr>
        <w:t>/lecture</w:t>
      </w:r>
      <w:r w:rsidR="0089216A" w:rsidRPr="00A004CA">
        <w:rPr>
          <w:rFonts w:ascii="Verdana" w:hAnsi="Verdana" w:cs="Arial"/>
          <w:sz w:val="20"/>
          <w:szCs w:val="20"/>
        </w:rPr>
        <w:t>, topic for the week</w:t>
      </w:r>
      <w:r w:rsidR="00C8770E" w:rsidRPr="00A004CA">
        <w:rPr>
          <w:rFonts w:ascii="Verdana" w:hAnsi="Verdana" w:cs="Arial"/>
          <w:sz w:val="20"/>
          <w:szCs w:val="20"/>
        </w:rPr>
        <w:t>/lecture</w:t>
      </w:r>
      <w:r w:rsidR="0089216A" w:rsidRPr="00A004CA">
        <w:rPr>
          <w:rFonts w:ascii="Verdana" w:hAnsi="Verdana" w:cs="Arial"/>
          <w:sz w:val="20"/>
          <w:szCs w:val="20"/>
        </w:rPr>
        <w:t>, required reading</w:t>
      </w:r>
      <w:r w:rsidR="008E0130" w:rsidRPr="00A004CA">
        <w:rPr>
          <w:rFonts w:ascii="Verdana" w:hAnsi="Verdana" w:cs="Arial"/>
          <w:sz w:val="20"/>
          <w:szCs w:val="20"/>
        </w:rPr>
        <w:t>s and assignments</w:t>
      </w:r>
      <w:r w:rsidR="008F5BD1" w:rsidRPr="00A004CA">
        <w:rPr>
          <w:rFonts w:ascii="Verdana" w:hAnsi="Verdana" w:cs="Arial"/>
          <w:sz w:val="20"/>
          <w:szCs w:val="20"/>
        </w:rPr>
        <w:t>, and associated learning o</w:t>
      </w:r>
      <w:r w:rsidR="00B56EF8" w:rsidRPr="00A004CA">
        <w:rPr>
          <w:rFonts w:ascii="Verdana" w:hAnsi="Verdana" w:cs="Arial"/>
          <w:sz w:val="20"/>
          <w:szCs w:val="20"/>
        </w:rPr>
        <w:t>bjective</w:t>
      </w:r>
      <w:r w:rsidR="008F5BD1" w:rsidRPr="00A004CA">
        <w:rPr>
          <w:rFonts w:ascii="Verdana" w:hAnsi="Verdana" w:cs="Arial"/>
          <w:sz w:val="20"/>
          <w:szCs w:val="20"/>
        </w:rPr>
        <w:t>s</w:t>
      </w:r>
      <w:r w:rsidR="0089216A" w:rsidRPr="00A004CA">
        <w:rPr>
          <w:rFonts w:ascii="Verdana" w:hAnsi="Verdana" w:cs="Arial"/>
          <w:sz w:val="20"/>
          <w:szCs w:val="20"/>
        </w:rPr>
        <w:t xml:space="preserve"> </w:t>
      </w:r>
      <w:r w:rsidRPr="00A004CA">
        <w:rPr>
          <w:rFonts w:ascii="Verdana" w:hAnsi="Verdana" w:cs="Arial"/>
          <w:sz w:val="20"/>
          <w:szCs w:val="20"/>
        </w:rPr>
        <w:t>should be included</w:t>
      </w:r>
      <w:r w:rsidR="000C5C6C" w:rsidRPr="00A004CA">
        <w:rPr>
          <w:rFonts w:ascii="Verdana" w:hAnsi="Verdana" w:cs="Arial"/>
          <w:sz w:val="20"/>
          <w:szCs w:val="20"/>
        </w:rPr>
        <w:t xml:space="preserve"> </w:t>
      </w:r>
      <w:r w:rsidR="0089216A" w:rsidRPr="00A004CA">
        <w:rPr>
          <w:rFonts w:ascii="Verdana" w:hAnsi="Verdana" w:cs="Arial"/>
          <w:sz w:val="20"/>
          <w:szCs w:val="20"/>
        </w:rPr>
        <w:t>in the appropriate columns.</w:t>
      </w:r>
      <w:r w:rsidRPr="00A004CA">
        <w:rPr>
          <w:rFonts w:ascii="Verdana" w:hAnsi="Verdana" w:cs="Arial"/>
          <w:sz w:val="20"/>
          <w:szCs w:val="20"/>
        </w:rPr>
        <w:t>]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Description w:val="Weekly lecture topics and related reading and assignments"/>
      </w:tblPr>
      <w:tblGrid>
        <w:gridCol w:w="1984"/>
        <w:gridCol w:w="2454"/>
        <w:gridCol w:w="2702"/>
        <w:gridCol w:w="2210"/>
      </w:tblGrid>
      <w:tr w:rsidR="008F5BD1" w:rsidRPr="00A004CA" w14:paraId="32BD093B" w14:textId="567780EF" w:rsidTr="008F2B02">
        <w:trPr>
          <w:cantSplit/>
          <w:trHeight w:val="360"/>
          <w:tblHeader/>
          <w:jc w:val="center"/>
        </w:trPr>
        <w:tc>
          <w:tcPr>
            <w:tcW w:w="1984" w:type="dxa"/>
            <w:vAlign w:val="center"/>
          </w:tcPr>
          <w:p w14:paraId="6C49B22D" w14:textId="77777777" w:rsidR="008F5BD1" w:rsidRPr="00A004CA" w:rsidRDefault="008F5BD1" w:rsidP="008F5BD1">
            <w:pPr>
              <w:pStyle w:val="Bold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Week/Lecture</w:t>
            </w:r>
          </w:p>
        </w:tc>
        <w:tc>
          <w:tcPr>
            <w:tcW w:w="2454" w:type="dxa"/>
            <w:vAlign w:val="center"/>
          </w:tcPr>
          <w:p w14:paraId="62454867" w14:textId="2D1E366E" w:rsidR="008F5BD1" w:rsidRPr="00A004CA" w:rsidRDefault="008F5BD1" w:rsidP="008F5BD1">
            <w:pPr>
              <w:pStyle w:val="Bold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Topic</w:t>
            </w:r>
          </w:p>
        </w:tc>
        <w:tc>
          <w:tcPr>
            <w:tcW w:w="2702" w:type="dxa"/>
            <w:vAlign w:val="center"/>
          </w:tcPr>
          <w:p w14:paraId="16F79287" w14:textId="605076F8" w:rsidR="008F5BD1" w:rsidRPr="00A004CA" w:rsidRDefault="008F5BD1" w:rsidP="008F5BD1">
            <w:pPr>
              <w:pStyle w:val="Bold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Required Reading</w:t>
            </w:r>
            <w:r w:rsidR="008E0130" w:rsidRPr="00A004CA">
              <w:rPr>
                <w:rFonts w:ascii="Verdana" w:hAnsi="Verdana" w:cs="Arial"/>
                <w:sz w:val="20"/>
                <w:szCs w:val="20"/>
              </w:rPr>
              <w:t>s</w:t>
            </w:r>
            <w:r w:rsidRPr="00A004CA">
              <w:rPr>
                <w:rFonts w:ascii="Verdana" w:hAnsi="Verdana" w:cs="Arial"/>
                <w:sz w:val="20"/>
                <w:szCs w:val="20"/>
              </w:rPr>
              <w:t xml:space="preserve"> and Assignment</w:t>
            </w:r>
            <w:r w:rsidR="008E0130" w:rsidRPr="00A004CA">
              <w:rPr>
                <w:rFonts w:ascii="Verdana" w:hAnsi="Verdana" w:cs="Arial"/>
                <w:sz w:val="20"/>
                <w:szCs w:val="20"/>
              </w:rPr>
              <w:t>s</w:t>
            </w:r>
          </w:p>
        </w:tc>
        <w:tc>
          <w:tcPr>
            <w:tcW w:w="2210" w:type="dxa"/>
          </w:tcPr>
          <w:p w14:paraId="419A24BE" w14:textId="70697149" w:rsidR="008F5BD1" w:rsidRPr="00A004CA" w:rsidRDefault="008F5BD1" w:rsidP="008F5BD1">
            <w:pPr>
              <w:pStyle w:val="Bold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04CA">
              <w:rPr>
                <w:rFonts w:ascii="Verdana" w:hAnsi="Verdana" w:cs="Arial"/>
                <w:sz w:val="20"/>
                <w:szCs w:val="20"/>
              </w:rPr>
              <w:t>Learning O</w:t>
            </w:r>
            <w:r w:rsidR="0076657A" w:rsidRPr="00A004CA">
              <w:rPr>
                <w:rFonts w:ascii="Verdana" w:hAnsi="Verdana" w:cs="Arial"/>
                <w:sz w:val="20"/>
                <w:szCs w:val="20"/>
              </w:rPr>
              <w:t>bjectives</w:t>
            </w:r>
            <w:r w:rsidRPr="00A004CA">
              <w:rPr>
                <w:rFonts w:ascii="Verdana" w:hAnsi="Verdana" w:cs="Arial"/>
                <w:sz w:val="20"/>
                <w:szCs w:val="20"/>
              </w:rPr>
              <w:t>(s) Addressed</w:t>
            </w:r>
          </w:p>
        </w:tc>
      </w:tr>
      <w:tr w:rsidR="008F5BD1" w:rsidRPr="00A004CA" w14:paraId="25D45191" w14:textId="518077A5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1917DB2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433F1BEB" w14:textId="53F3B20D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671EDB6A" w14:textId="21EE7F71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87AE0FD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5B9AAB46" w14:textId="2D1620E7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0E7B9634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363E02D0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03FEA8B4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4F91356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0807E9C0" w14:textId="2267A6C8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41B948B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7C275EF5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0D72CBFA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7D7606A4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0EEB29A4" w14:textId="33E9C66D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091F1199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07F2D22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09760003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2A6E1F63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77387B6C" w14:textId="5DB6DFFF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70A94CE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29F830FB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317BD8CA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BBC1AF8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6D491BCB" w14:textId="0A637410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6F637AE0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566DD484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4E7EB095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246846BB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7D1C65CA" w14:textId="4F6E4142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16D4A0FD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7630C21A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4793687D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53CA6C33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319E354C" w14:textId="17A5B799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69A11829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428D454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0D6688E3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B811E9B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59B7AE69" w14:textId="337FF8BA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30F61D9E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CDAFF73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2886E2CE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F75B7E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1885C130" w14:textId="721E26C9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31369A3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16C6F65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69E53095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09C2DA7E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1B6D24B0" w14:textId="1344D5CA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0E447599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7360299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4B29BE0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52CA5AD5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61F436F0" w14:textId="380B7CEA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477E32AE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4F6B15C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5A2F4197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2BC3E730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631068AD" w14:textId="1588EF89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1968D5A2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5D86C8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3AC99971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15A1F1B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5BD1" w:rsidRPr="00A004CA" w14:paraId="2458EBEE" w14:textId="39681B76" w:rsidTr="008F2B02">
        <w:trPr>
          <w:trHeight w:val="360"/>
          <w:jc w:val="center"/>
        </w:trPr>
        <w:tc>
          <w:tcPr>
            <w:tcW w:w="1984" w:type="dxa"/>
            <w:vAlign w:val="center"/>
          </w:tcPr>
          <w:p w14:paraId="5F70D6F9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06F3F3B0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702" w:type="dxa"/>
            <w:vAlign w:val="center"/>
          </w:tcPr>
          <w:p w14:paraId="57D8699F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14:paraId="69F250BC" w14:textId="77777777" w:rsidR="008F5BD1" w:rsidRPr="00A004CA" w:rsidRDefault="008F5BD1" w:rsidP="0079657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CE49BF" w14:textId="58DFF3B3" w:rsidR="00781D7C" w:rsidRPr="00A004CA" w:rsidRDefault="00781D7C" w:rsidP="00382E82">
      <w:pPr>
        <w:rPr>
          <w:rFonts w:ascii="Verdana" w:hAnsi="Verdana" w:cs="Arial"/>
          <w:iCs/>
          <w:sz w:val="20"/>
          <w:szCs w:val="20"/>
        </w:rPr>
      </w:pPr>
      <w:bookmarkStart w:id="0" w:name="Outcomeexamples"/>
      <w:bookmarkEnd w:id="0"/>
    </w:p>
    <w:p w14:paraId="76607036" w14:textId="234890E9" w:rsidR="1F3D5E69" w:rsidRPr="00A004CA" w:rsidRDefault="1F3D5E69" w:rsidP="000F148F">
      <w:pPr>
        <w:pStyle w:val="Heading2"/>
        <w:rPr>
          <w:rFonts w:ascii="Verdana" w:hAnsi="Verdana"/>
          <w:sz w:val="20"/>
          <w:szCs w:val="20"/>
        </w:rPr>
      </w:pPr>
      <w:r w:rsidRPr="00A004CA">
        <w:rPr>
          <w:rFonts w:ascii="Verdana" w:hAnsi="Verdana"/>
          <w:sz w:val="20"/>
          <w:szCs w:val="20"/>
        </w:rPr>
        <w:t>SU Policies and Services</w:t>
      </w:r>
      <w:r w:rsidR="00566191" w:rsidRPr="00A004CA">
        <w:rPr>
          <w:rFonts w:ascii="Verdana" w:hAnsi="Verdana"/>
          <w:sz w:val="20"/>
          <w:szCs w:val="20"/>
        </w:rPr>
        <w:t>:</w:t>
      </w:r>
    </w:p>
    <w:p w14:paraId="38DADC5E" w14:textId="3F0EF42B" w:rsidR="00657D1E" w:rsidRPr="00A004CA" w:rsidRDefault="00657D1E" w:rsidP="007319C5">
      <w:pPr>
        <w:rPr>
          <w:rFonts w:ascii="Verdana" w:hAnsi="Verdana" w:cs="Arial"/>
          <w:iCs/>
          <w:sz w:val="20"/>
          <w:szCs w:val="20"/>
        </w:rPr>
      </w:pPr>
    </w:p>
    <w:sectPr w:rsidR="00657D1E" w:rsidRPr="00A004CA" w:rsidSect="00DE4D9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3FF5" w14:textId="77777777" w:rsidR="002530E5" w:rsidRDefault="002530E5" w:rsidP="00334A7D">
      <w:r>
        <w:separator/>
      </w:r>
    </w:p>
  </w:endnote>
  <w:endnote w:type="continuationSeparator" w:id="0">
    <w:p w14:paraId="58EC8C3C" w14:textId="77777777" w:rsidR="002530E5" w:rsidRDefault="002530E5" w:rsidP="0033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F73C" w14:textId="77777777" w:rsidR="00F17529" w:rsidRPr="003B5E1F" w:rsidRDefault="00F17529" w:rsidP="00781D7C">
    <w:pPr>
      <w:pStyle w:val="Footer"/>
      <w:jc w:val="left"/>
      <w:rPr>
        <w:rFonts w:ascii="Verdana" w:hAnsi="Verdana"/>
        <w:sz w:val="16"/>
        <w:szCs w:val="16"/>
      </w:rPr>
    </w:pPr>
  </w:p>
  <w:p w14:paraId="64AECF9E" w14:textId="77777777" w:rsidR="00F17529" w:rsidRPr="003B5E1F" w:rsidRDefault="00F17529" w:rsidP="00781D7C">
    <w:pPr>
      <w:pStyle w:val="Footer"/>
      <w:jc w:val="left"/>
      <w:rPr>
        <w:rFonts w:ascii="Verdana" w:hAnsi="Verdana"/>
        <w:sz w:val="16"/>
        <w:szCs w:val="16"/>
      </w:rPr>
    </w:pPr>
  </w:p>
  <w:p w14:paraId="760BBBE4" w14:textId="4464D4B1" w:rsidR="00781D7C" w:rsidRPr="003B5E1F" w:rsidRDefault="002077E4" w:rsidP="00781D7C">
    <w:pPr>
      <w:pStyle w:val="Footer"/>
      <w:jc w:val="left"/>
      <w:rPr>
        <w:rFonts w:ascii="Verdana" w:hAnsi="Verdana"/>
        <w:sz w:val="16"/>
        <w:szCs w:val="16"/>
      </w:rPr>
    </w:pPr>
    <w:r w:rsidRPr="003B5E1F">
      <w:rPr>
        <w:rFonts w:ascii="Verdana" w:hAnsi="Verdana"/>
        <w:sz w:val="16"/>
        <w:szCs w:val="16"/>
      </w:rPr>
      <w:t>S</w:t>
    </w:r>
    <w:r w:rsidR="003D3080" w:rsidRPr="003B5E1F">
      <w:rPr>
        <w:rFonts w:ascii="Verdana" w:hAnsi="Verdana"/>
        <w:sz w:val="16"/>
        <w:szCs w:val="16"/>
      </w:rPr>
      <w:t xml:space="preserve">yllabus Template Revised </w:t>
    </w:r>
    <w:r w:rsidR="00DB2998" w:rsidRPr="003B5E1F">
      <w:rPr>
        <w:rFonts w:ascii="Verdana" w:hAnsi="Verdana"/>
        <w:sz w:val="16"/>
        <w:szCs w:val="16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1B99" w14:textId="77777777" w:rsidR="002530E5" w:rsidRDefault="002530E5" w:rsidP="00334A7D">
      <w:r>
        <w:separator/>
      </w:r>
    </w:p>
  </w:footnote>
  <w:footnote w:type="continuationSeparator" w:id="0">
    <w:p w14:paraId="5F5F8025" w14:textId="77777777" w:rsidR="002530E5" w:rsidRDefault="002530E5" w:rsidP="0033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9E9C" w14:textId="5B179B0D" w:rsidR="00781D7C" w:rsidRPr="008F2B02" w:rsidRDefault="00781D7C">
    <w:pPr>
      <w:pStyle w:val="Header"/>
      <w:rPr>
        <w:rFonts w:ascii="Verdana" w:hAnsi="Verdana" w:cs="Arial"/>
      </w:rPr>
    </w:pPr>
    <w:r w:rsidRPr="008F2B02">
      <w:rPr>
        <w:rFonts w:ascii="Verdana" w:hAnsi="Verdana"/>
        <w:b/>
      </w:rPr>
      <w:ptab w:relativeTo="margin" w:alignment="center" w:leader="none"/>
    </w:r>
    <w:r w:rsidRPr="008F2B02">
      <w:rPr>
        <w:rFonts w:ascii="Verdana" w:hAnsi="Verdana"/>
        <w:b/>
      </w:rPr>
      <w:t>COURSE SYLLABUS</w:t>
    </w:r>
    <w:r w:rsidRPr="008F2B02">
      <w:rPr>
        <w:rFonts w:ascii="Verdana" w:hAnsi="Verdana"/>
        <w:b/>
      </w:rPr>
      <w:ptab w:relativeTo="margin" w:alignment="right" w:leader="none"/>
    </w:r>
    <w:r w:rsidR="004B2297" w:rsidRPr="008F2B02">
      <w:rPr>
        <w:rFonts w:ascii="Verdana" w:hAnsi="Verdana" w:cs="Arial"/>
      </w:rPr>
      <w:fldChar w:fldCharType="begin"/>
    </w:r>
    <w:r w:rsidRPr="008F2B02">
      <w:rPr>
        <w:rFonts w:ascii="Verdana" w:hAnsi="Verdana" w:cs="Arial"/>
      </w:rPr>
      <w:instrText xml:space="preserve"> PAGE   \* MERGEFORMAT </w:instrText>
    </w:r>
    <w:r w:rsidR="004B2297" w:rsidRPr="008F2B02">
      <w:rPr>
        <w:rFonts w:ascii="Verdana" w:hAnsi="Verdana" w:cs="Arial"/>
      </w:rPr>
      <w:fldChar w:fldCharType="separate"/>
    </w:r>
    <w:r w:rsidR="00C81A3F" w:rsidRPr="008F2B02">
      <w:rPr>
        <w:rFonts w:ascii="Verdana" w:hAnsi="Verdana" w:cs="Arial"/>
        <w:noProof/>
      </w:rPr>
      <w:t>4</w:t>
    </w:r>
    <w:r w:rsidR="004B2297" w:rsidRPr="008F2B02">
      <w:rPr>
        <w:rFonts w:ascii="Verdana" w:hAnsi="Verdana" w:cs="Arial"/>
      </w:rPr>
      <w:fldChar w:fldCharType="end"/>
    </w:r>
  </w:p>
  <w:p w14:paraId="4019B45E" w14:textId="74BF11CD" w:rsidR="00BD269E" w:rsidRPr="008F2B02" w:rsidRDefault="00BD269E" w:rsidP="00BD269E">
    <w:pPr>
      <w:pStyle w:val="Header"/>
      <w:jc w:val="center"/>
      <w:rPr>
        <w:rFonts w:ascii="Verdana" w:hAnsi="Verdan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5F34"/>
    <w:multiLevelType w:val="multilevel"/>
    <w:tmpl w:val="1160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BF2C0E"/>
    <w:multiLevelType w:val="hybridMultilevel"/>
    <w:tmpl w:val="C1100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804C3"/>
    <w:multiLevelType w:val="multilevel"/>
    <w:tmpl w:val="A320B3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D7E8A"/>
    <w:multiLevelType w:val="hybridMultilevel"/>
    <w:tmpl w:val="497208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DFA6C"/>
    <w:multiLevelType w:val="hybridMultilevel"/>
    <w:tmpl w:val="DC54290A"/>
    <w:lvl w:ilvl="0" w:tplc="ECE8382E">
      <w:start w:val="20"/>
      <w:numFmt w:val="decimal"/>
      <w:lvlText w:val="%1."/>
      <w:lvlJc w:val="left"/>
      <w:pPr>
        <w:ind w:left="2610" w:hanging="360"/>
      </w:pPr>
      <w:rPr>
        <w:rFonts w:ascii="Verdana" w:hAnsi="Verdana" w:hint="default"/>
      </w:rPr>
    </w:lvl>
    <w:lvl w:ilvl="1" w:tplc="CCE4CBA0">
      <w:start w:val="1"/>
      <w:numFmt w:val="lowerLetter"/>
      <w:lvlText w:val="%2."/>
      <w:lvlJc w:val="left"/>
      <w:pPr>
        <w:ind w:left="1440" w:hanging="360"/>
      </w:pPr>
    </w:lvl>
    <w:lvl w:ilvl="2" w:tplc="44E2E3D4">
      <w:start w:val="1"/>
      <w:numFmt w:val="lowerRoman"/>
      <w:lvlText w:val="%3."/>
      <w:lvlJc w:val="right"/>
      <w:pPr>
        <w:ind w:left="2160" w:hanging="180"/>
      </w:pPr>
    </w:lvl>
    <w:lvl w:ilvl="3" w:tplc="B95C959E">
      <w:start w:val="1"/>
      <w:numFmt w:val="decimal"/>
      <w:lvlText w:val="%4."/>
      <w:lvlJc w:val="left"/>
      <w:pPr>
        <w:ind w:left="2880" w:hanging="360"/>
      </w:pPr>
    </w:lvl>
    <w:lvl w:ilvl="4" w:tplc="7D86116A">
      <w:start w:val="1"/>
      <w:numFmt w:val="lowerLetter"/>
      <w:lvlText w:val="%5."/>
      <w:lvlJc w:val="left"/>
      <w:pPr>
        <w:ind w:left="3600" w:hanging="360"/>
      </w:pPr>
    </w:lvl>
    <w:lvl w:ilvl="5" w:tplc="7E3AFC96">
      <w:start w:val="1"/>
      <w:numFmt w:val="lowerRoman"/>
      <w:lvlText w:val="%6."/>
      <w:lvlJc w:val="right"/>
      <w:pPr>
        <w:ind w:left="4320" w:hanging="180"/>
      </w:pPr>
    </w:lvl>
    <w:lvl w:ilvl="6" w:tplc="CF5ED13A">
      <w:start w:val="1"/>
      <w:numFmt w:val="decimal"/>
      <w:lvlText w:val="%7."/>
      <w:lvlJc w:val="left"/>
      <w:pPr>
        <w:ind w:left="5040" w:hanging="360"/>
      </w:pPr>
    </w:lvl>
    <w:lvl w:ilvl="7" w:tplc="50788A68">
      <w:start w:val="1"/>
      <w:numFmt w:val="lowerLetter"/>
      <w:lvlText w:val="%8."/>
      <w:lvlJc w:val="left"/>
      <w:pPr>
        <w:ind w:left="5760" w:hanging="360"/>
      </w:pPr>
    </w:lvl>
    <w:lvl w:ilvl="8" w:tplc="3BE0718A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28443">
    <w:abstractNumId w:val="4"/>
  </w:num>
  <w:num w:numId="2" w16cid:durableId="5619914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078697">
    <w:abstractNumId w:val="1"/>
  </w:num>
  <w:num w:numId="4" w16cid:durableId="1536312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253457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AA"/>
    <w:rsid w:val="0000472A"/>
    <w:rsid w:val="00007C42"/>
    <w:rsid w:val="00014975"/>
    <w:rsid w:val="00022E00"/>
    <w:rsid w:val="00024557"/>
    <w:rsid w:val="00050943"/>
    <w:rsid w:val="0005484C"/>
    <w:rsid w:val="00057A77"/>
    <w:rsid w:val="00063DBC"/>
    <w:rsid w:val="00064268"/>
    <w:rsid w:val="00070E41"/>
    <w:rsid w:val="000713BE"/>
    <w:rsid w:val="00084420"/>
    <w:rsid w:val="00086AAA"/>
    <w:rsid w:val="0009166B"/>
    <w:rsid w:val="00091A4A"/>
    <w:rsid w:val="000A2739"/>
    <w:rsid w:val="000A5461"/>
    <w:rsid w:val="000B0438"/>
    <w:rsid w:val="000B0D95"/>
    <w:rsid w:val="000C2C0E"/>
    <w:rsid w:val="000C3452"/>
    <w:rsid w:val="000C5C6C"/>
    <w:rsid w:val="000D40CC"/>
    <w:rsid w:val="000D7507"/>
    <w:rsid w:val="000E1CC6"/>
    <w:rsid w:val="000E38E6"/>
    <w:rsid w:val="000F148F"/>
    <w:rsid w:val="000F411C"/>
    <w:rsid w:val="00102252"/>
    <w:rsid w:val="00104754"/>
    <w:rsid w:val="001169BF"/>
    <w:rsid w:val="001251F1"/>
    <w:rsid w:val="0012688B"/>
    <w:rsid w:val="00127001"/>
    <w:rsid w:val="001365A7"/>
    <w:rsid w:val="00140FA8"/>
    <w:rsid w:val="00141D29"/>
    <w:rsid w:val="00141E44"/>
    <w:rsid w:val="00147466"/>
    <w:rsid w:val="00154408"/>
    <w:rsid w:val="0015698D"/>
    <w:rsid w:val="001658EE"/>
    <w:rsid w:val="001682BD"/>
    <w:rsid w:val="001732F2"/>
    <w:rsid w:val="00173466"/>
    <w:rsid w:val="00180D66"/>
    <w:rsid w:val="00181685"/>
    <w:rsid w:val="0018209B"/>
    <w:rsid w:val="0018799B"/>
    <w:rsid w:val="0019668B"/>
    <w:rsid w:val="001A1E3E"/>
    <w:rsid w:val="001A756C"/>
    <w:rsid w:val="001B1EAA"/>
    <w:rsid w:val="001C1F66"/>
    <w:rsid w:val="001C2B3C"/>
    <w:rsid w:val="001C5757"/>
    <w:rsid w:val="001C7B63"/>
    <w:rsid w:val="001D7440"/>
    <w:rsid w:val="001E63F2"/>
    <w:rsid w:val="001F1F10"/>
    <w:rsid w:val="001F20B5"/>
    <w:rsid w:val="001F3218"/>
    <w:rsid w:val="00201AC2"/>
    <w:rsid w:val="00205C05"/>
    <w:rsid w:val="00205EF4"/>
    <w:rsid w:val="002077E4"/>
    <w:rsid w:val="00210ABD"/>
    <w:rsid w:val="00225139"/>
    <w:rsid w:val="00237E6D"/>
    <w:rsid w:val="002408C1"/>
    <w:rsid w:val="002456B2"/>
    <w:rsid w:val="00250528"/>
    <w:rsid w:val="002530E5"/>
    <w:rsid w:val="00256134"/>
    <w:rsid w:val="002603AE"/>
    <w:rsid w:val="002652FB"/>
    <w:rsid w:val="00270FD7"/>
    <w:rsid w:val="00275269"/>
    <w:rsid w:val="00295CFA"/>
    <w:rsid w:val="002A1F3E"/>
    <w:rsid w:val="002A6453"/>
    <w:rsid w:val="002B543F"/>
    <w:rsid w:val="002C0195"/>
    <w:rsid w:val="002C07AA"/>
    <w:rsid w:val="002C5011"/>
    <w:rsid w:val="002C5170"/>
    <w:rsid w:val="002C519F"/>
    <w:rsid w:val="002C7C25"/>
    <w:rsid w:val="002D30B6"/>
    <w:rsid w:val="002D3BBC"/>
    <w:rsid w:val="002E73E0"/>
    <w:rsid w:val="002E7EB8"/>
    <w:rsid w:val="002E7F71"/>
    <w:rsid w:val="002F184F"/>
    <w:rsid w:val="002F5A86"/>
    <w:rsid w:val="00300C46"/>
    <w:rsid w:val="0030795E"/>
    <w:rsid w:val="00312251"/>
    <w:rsid w:val="003243D1"/>
    <w:rsid w:val="003278CA"/>
    <w:rsid w:val="0033196E"/>
    <w:rsid w:val="00333D94"/>
    <w:rsid w:val="00334A7D"/>
    <w:rsid w:val="00334B8A"/>
    <w:rsid w:val="00341A7B"/>
    <w:rsid w:val="00342A47"/>
    <w:rsid w:val="003457BF"/>
    <w:rsid w:val="00346CDD"/>
    <w:rsid w:val="0035388F"/>
    <w:rsid w:val="00354885"/>
    <w:rsid w:val="0035641C"/>
    <w:rsid w:val="003573F2"/>
    <w:rsid w:val="00361489"/>
    <w:rsid w:val="00366637"/>
    <w:rsid w:val="003667A0"/>
    <w:rsid w:val="003700B9"/>
    <w:rsid w:val="00375717"/>
    <w:rsid w:val="00382E82"/>
    <w:rsid w:val="003844E3"/>
    <w:rsid w:val="00384598"/>
    <w:rsid w:val="00384C00"/>
    <w:rsid w:val="00391007"/>
    <w:rsid w:val="00396AEC"/>
    <w:rsid w:val="003A2830"/>
    <w:rsid w:val="003A4754"/>
    <w:rsid w:val="003A5B98"/>
    <w:rsid w:val="003B0566"/>
    <w:rsid w:val="003B4567"/>
    <w:rsid w:val="003B5E1F"/>
    <w:rsid w:val="003B6F10"/>
    <w:rsid w:val="003C646F"/>
    <w:rsid w:val="003D07E9"/>
    <w:rsid w:val="003D0DD9"/>
    <w:rsid w:val="003D3080"/>
    <w:rsid w:val="003E1894"/>
    <w:rsid w:val="003E2BC6"/>
    <w:rsid w:val="003E5952"/>
    <w:rsid w:val="003F3D5C"/>
    <w:rsid w:val="003F582C"/>
    <w:rsid w:val="004159AA"/>
    <w:rsid w:val="00420CFC"/>
    <w:rsid w:val="00432186"/>
    <w:rsid w:val="00434780"/>
    <w:rsid w:val="004352CF"/>
    <w:rsid w:val="00437347"/>
    <w:rsid w:val="00437873"/>
    <w:rsid w:val="00442162"/>
    <w:rsid w:val="00446F3F"/>
    <w:rsid w:val="00467C53"/>
    <w:rsid w:val="00471B14"/>
    <w:rsid w:val="00476AD5"/>
    <w:rsid w:val="0048215D"/>
    <w:rsid w:val="00482AA5"/>
    <w:rsid w:val="00482CC0"/>
    <w:rsid w:val="00492E0F"/>
    <w:rsid w:val="00493551"/>
    <w:rsid w:val="00493EEF"/>
    <w:rsid w:val="004A0292"/>
    <w:rsid w:val="004A1722"/>
    <w:rsid w:val="004A39C4"/>
    <w:rsid w:val="004A3EF4"/>
    <w:rsid w:val="004B0FD3"/>
    <w:rsid w:val="004B11AA"/>
    <w:rsid w:val="004B13B1"/>
    <w:rsid w:val="004B14D0"/>
    <w:rsid w:val="004B2297"/>
    <w:rsid w:val="004B44E8"/>
    <w:rsid w:val="004B5F73"/>
    <w:rsid w:val="004C3441"/>
    <w:rsid w:val="004D0580"/>
    <w:rsid w:val="004E02B0"/>
    <w:rsid w:val="00500C3F"/>
    <w:rsid w:val="005038C4"/>
    <w:rsid w:val="00514CEF"/>
    <w:rsid w:val="00514D93"/>
    <w:rsid w:val="00520570"/>
    <w:rsid w:val="00521386"/>
    <w:rsid w:val="005229F1"/>
    <w:rsid w:val="005269CB"/>
    <w:rsid w:val="00535356"/>
    <w:rsid w:val="00540A9F"/>
    <w:rsid w:val="00540C60"/>
    <w:rsid w:val="00542538"/>
    <w:rsid w:val="005435AF"/>
    <w:rsid w:val="005504FC"/>
    <w:rsid w:val="005515EA"/>
    <w:rsid w:val="005544C9"/>
    <w:rsid w:val="00557C0A"/>
    <w:rsid w:val="00561B79"/>
    <w:rsid w:val="00562F36"/>
    <w:rsid w:val="00566090"/>
    <w:rsid w:val="00566191"/>
    <w:rsid w:val="00574330"/>
    <w:rsid w:val="00577F91"/>
    <w:rsid w:val="00582A1A"/>
    <w:rsid w:val="00583131"/>
    <w:rsid w:val="0058501A"/>
    <w:rsid w:val="00590F73"/>
    <w:rsid w:val="0059457F"/>
    <w:rsid w:val="005A181B"/>
    <w:rsid w:val="005A67AD"/>
    <w:rsid w:val="005B1EF8"/>
    <w:rsid w:val="005B5BB4"/>
    <w:rsid w:val="005C3053"/>
    <w:rsid w:val="005C50BE"/>
    <w:rsid w:val="005D0EE9"/>
    <w:rsid w:val="005E1DB0"/>
    <w:rsid w:val="005E4DE2"/>
    <w:rsid w:val="00600B4C"/>
    <w:rsid w:val="00603F18"/>
    <w:rsid w:val="0060561B"/>
    <w:rsid w:val="00614D23"/>
    <w:rsid w:val="00621BFB"/>
    <w:rsid w:val="0062245B"/>
    <w:rsid w:val="00626468"/>
    <w:rsid w:val="0062646D"/>
    <w:rsid w:val="006275C1"/>
    <w:rsid w:val="00630A8D"/>
    <w:rsid w:val="006354AD"/>
    <w:rsid w:val="006364C7"/>
    <w:rsid w:val="00642F51"/>
    <w:rsid w:val="00657BA1"/>
    <w:rsid w:val="00657D1E"/>
    <w:rsid w:val="00660A9C"/>
    <w:rsid w:val="00662598"/>
    <w:rsid w:val="0067238A"/>
    <w:rsid w:val="00675E37"/>
    <w:rsid w:val="00683B01"/>
    <w:rsid w:val="006873F4"/>
    <w:rsid w:val="0069350A"/>
    <w:rsid w:val="006A146C"/>
    <w:rsid w:val="006A1CAF"/>
    <w:rsid w:val="006A3E99"/>
    <w:rsid w:val="006B0EF7"/>
    <w:rsid w:val="006B5ACD"/>
    <w:rsid w:val="006B5CE9"/>
    <w:rsid w:val="006C27EB"/>
    <w:rsid w:val="006C5A16"/>
    <w:rsid w:val="006D5CBA"/>
    <w:rsid w:val="006E7518"/>
    <w:rsid w:val="006F0509"/>
    <w:rsid w:val="006F68D7"/>
    <w:rsid w:val="006F7A83"/>
    <w:rsid w:val="00721492"/>
    <w:rsid w:val="0072175A"/>
    <w:rsid w:val="007319C5"/>
    <w:rsid w:val="00737605"/>
    <w:rsid w:val="00745994"/>
    <w:rsid w:val="007523EF"/>
    <w:rsid w:val="00756531"/>
    <w:rsid w:val="0076396F"/>
    <w:rsid w:val="00765EC6"/>
    <w:rsid w:val="0076657A"/>
    <w:rsid w:val="007673EF"/>
    <w:rsid w:val="00771AC0"/>
    <w:rsid w:val="00781D7C"/>
    <w:rsid w:val="00796570"/>
    <w:rsid w:val="007A215B"/>
    <w:rsid w:val="007A59B2"/>
    <w:rsid w:val="007A7588"/>
    <w:rsid w:val="007B7A89"/>
    <w:rsid w:val="007C3DDC"/>
    <w:rsid w:val="007C4B62"/>
    <w:rsid w:val="007C5710"/>
    <w:rsid w:val="007D59F4"/>
    <w:rsid w:val="007D7D89"/>
    <w:rsid w:val="007E2A34"/>
    <w:rsid w:val="007E6199"/>
    <w:rsid w:val="007F3A29"/>
    <w:rsid w:val="00804531"/>
    <w:rsid w:val="00820A88"/>
    <w:rsid w:val="00823422"/>
    <w:rsid w:val="0082418D"/>
    <w:rsid w:val="0082665D"/>
    <w:rsid w:val="00833B4F"/>
    <w:rsid w:val="00835EC0"/>
    <w:rsid w:val="00844CFD"/>
    <w:rsid w:val="00854CD8"/>
    <w:rsid w:val="00860A9A"/>
    <w:rsid w:val="00860D64"/>
    <w:rsid w:val="00862509"/>
    <w:rsid w:val="00872703"/>
    <w:rsid w:val="00883951"/>
    <w:rsid w:val="00886D54"/>
    <w:rsid w:val="00886E8C"/>
    <w:rsid w:val="0089216A"/>
    <w:rsid w:val="008A57C4"/>
    <w:rsid w:val="008C11F5"/>
    <w:rsid w:val="008D4DBE"/>
    <w:rsid w:val="008D5753"/>
    <w:rsid w:val="008D6659"/>
    <w:rsid w:val="008E0130"/>
    <w:rsid w:val="008E2A0D"/>
    <w:rsid w:val="008E2D96"/>
    <w:rsid w:val="008E75B2"/>
    <w:rsid w:val="008F2B02"/>
    <w:rsid w:val="008F5BD1"/>
    <w:rsid w:val="008F643C"/>
    <w:rsid w:val="00905163"/>
    <w:rsid w:val="00906C53"/>
    <w:rsid w:val="00906C5D"/>
    <w:rsid w:val="0091366B"/>
    <w:rsid w:val="0092144B"/>
    <w:rsid w:val="0092235B"/>
    <w:rsid w:val="00922F87"/>
    <w:rsid w:val="00924D67"/>
    <w:rsid w:val="009355AB"/>
    <w:rsid w:val="00937473"/>
    <w:rsid w:val="00945CDB"/>
    <w:rsid w:val="009502AE"/>
    <w:rsid w:val="00952CC6"/>
    <w:rsid w:val="00956D60"/>
    <w:rsid w:val="0096110B"/>
    <w:rsid w:val="009637B0"/>
    <w:rsid w:val="009651B0"/>
    <w:rsid w:val="00970188"/>
    <w:rsid w:val="00982BB1"/>
    <w:rsid w:val="00990598"/>
    <w:rsid w:val="00990E28"/>
    <w:rsid w:val="00995C24"/>
    <w:rsid w:val="009A4486"/>
    <w:rsid w:val="009B2387"/>
    <w:rsid w:val="009B49DB"/>
    <w:rsid w:val="009C0EBA"/>
    <w:rsid w:val="009C1B71"/>
    <w:rsid w:val="009C5FBD"/>
    <w:rsid w:val="009D0CC4"/>
    <w:rsid w:val="009D2C5B"/>
    <w:rsid w:val="009E2E9A"/>
    <w:rsid w:val="00A004CA"/>
    <w:rsid w:val="00A03195"/>
    <w:rsid w:val="00A035F9"/>
    <w:rsid w:val="00A03CEE"/>
    <w:rsid w:val="00A07FF7"/>
    <w:rsid w:val="00A165BC"/>
    <w:rsid w:val="00A16C22"/>
    <w:rsid w:val="00A34A12"/>
    <w:rsid w:val="00A404FE"/>
    <w:rsid w:val="00A424F4"/>
    <w:rsid w:val="00A46446"/>
    <w:rsid w:val="00A53EEB"/>
    <w:rsid w:val="00A57BC5"/>
    <w:rsid w:val="00A61F18"/>
    <w:rsid w:val="00A7025C"/>
    <w:rsid w:val="00A70BB0"/>
    <w:rsid w:val="00A736E1"/>
    <w:rsid w:val="00A75699"/>
    <w:rsid w:val="00A80B33"/>
    <w:rsid w:val="00A81214"/>
    <w:rsid w:val="00A81AFE"/>
    <w:rsid w:val="00A8263A"/>
    <w:rsid w:val="00A92A64"/>
    <w:rsid w:val="00A96382"/>
    <w:rsid w:val="00AB2F63"/>
    <w:rsid w:val="00AC0E23"/>
    <w:rsid w:val="00AD1483"/>
    <w:rsid w:val="00AD1981"/>
    <w:rsid w:val="00AD24BD"/>
    <w:rsid w:val="00AE0E79"/>
    <w:rsid w:val="00AE64F7"/>
    <w:rsid w:val="00AF5923"/>
    <w:rsid w:val="00B00DC9"/>
    <w:rsid w:val="00B063F6"/>
    <w:rsid w:val="00B13D9C"/>
    <w:rsid w:val="00B2397F"/>
    <w:rsid w:val="00B30781"/>
    <w:rsid w:val="00B346DD"/>
    <w:rsid w:val="00B450D6"/>
    <w:rsid w:val="00B45941"/>
    <w:rsid w:val="00B51790"/>
    <w:rsid w:val="00B53BC2"/>
    <w:rsid w:val="00B5422C"/>
    <w:rsid w:val="00B56EF8"/>
    <w:rsid w:val="00B62149"/>
    <w:rsid w:val="00B674E2"/>
    <w:rsid w:val="00B7143A"/>
    <w:rsid w:val="00B80A84"/>
    <w:rsid w:val="00B8283E"/>
    <w:rsid w:val="00B82E6B"/>
    <w:rsid w:val="00B91969"/>
    <w:rsid w:val="00B95918"/>
    <w:rsid w:val="00B96431"/>
    <w:rsid w:val="00BA228C"/>
    <w:rsid w:val="00BA3586"/>
    <w:rsid w:val="00BB19DA"/>
    <w:rsid w:val="00BB57EA"/>
    <w:rsid w:val="00BC4059"/>
    <w:rsid w:val="00BC428D"/>
    <w:rsid w:val="00BC493B"/>
    <w:rsid w:val="00BC5997"/>
    <w:rsid w:val="00BC5EBD"/>
    <w:rsid w:val="00BD269E"/>
    <w:rsid w:val="00BD4C97"/>
    <w:rsid w:val="00BE0B34"/>
    <w:rsid w:val="00BE762F"/>
    <w:rsid w:val="00C123BA"/>
    <w:rsid w:val="00C12B70"/>
    <w:rsid w:val="00C16543"/>
    <w:rsid w:val="00C2107E"/>
    <w:rsid w:val="00C254D6"/>
    <w:rsid w:val="00C2625F"/>
    <w:rsid w:val="00C42602"/>
    <w:rsid w:val="00C50F18"/>
    <w:rsid w:val="00C5408C"/>
    <w:rsid w:val="00C616EB"/>
    <w:rsid w:val="00C72677"/>
    <w:rsid w:val="00C73C5F"/>
    <w:rsid w:val="00C8119E"/>
    <w:rsid w:val="00C81A3F"/>
    <w:rsid w:val="00C83574"/>
    <w:rsid w:val="00C8770E"/>
    <w:rsid w:val="00C91F7C"/>
    <w:rsid w:val="00C946A2"/>
    <w:rsid w:val="00CA069F"/>
    <w:rsid w:val="00CA0D20"/>
    <w:rsid w:val="00CB2BB2"/>
    <w:rsid w:val="00CB43D3"/>
    <w:rsid w:val="00CC0278"/>
    <w:rsid w:val="00CC4C76"/>
    <w:rsid w:val="00CD1200"/>
    <w:rsid w:val="00CD4AAE"/>
    <w:rsid w:val="00CD637C"/>
    <w:rsid w:val="00CE4078"/>
    <w:rsid w:val="00CE520B"/>
    <w:rsid w:val="00CE7ACB"/>
    <w:rsid w:val="00CF1173"/>
    <w:rsid w:val="00CF1EB6"/>
    <w:rsid w:val="00D03A22"/>
    <w:rsid w:val="00D122CF"/>
    <w:rsid w:val="00D139F7"/>
    <w:rsid w:val="00D151C6"/>
    <w:rsid w:val="00D1751F"/>
    <w:rsid w:val="00D23A22"/>
    <w:rsid w:val="00D32EC4"/>
    <w:rsid w:val="00D35131"/>
    <w:rsid w:val="00D405FD"/>
    <w:rsid w:val="00D4316C"/>
    <w:rsid w:val="00D43455"/>
    <w:rsid w:val="00D4617E"/>
    <w:rsid w:val="00D73A7E"/>
    <w:rsid w:val="00D77DB0"/>
    <w:rsid w:val="00D85429"/>
    <w:rsid w:val="00D93BEB"/>
    <w:rsid w:val="00D941FC"/>
    <w:rsid w:val="00DA1A0E"/>
    <w:rsid w:val="00DB057D"/>
    <w:rsid w:val="00DB2998"/>
    <w:rsid w:val="00DB4E40"/>
    <w:rsid w:val="00DB5527"/>
    <w:rsid w:val="00DB6990"/>
    <w:rsid w:val="00DE1C37"/>
    <w:rsid w:val="00DE4D91"/>
    <w:rsid w:val="00DF13C2"/>
    <w:rsid w:val="00DF4BBC"/>
    <w:rsid w:val="00E012E6"/>
    <w:rsid w:val="00E04239"/>
    <w:rsid w:val="00E066BE"/>
    <w:rsid w:val="00E07C8B"/>
    <w:rsid w:val="00E07EC6"/>
    <w:rsid w:val="00E1312D"/>
    <w:rsid w:val="00E17EB9"/>
    <w:rsid w:val="00E33197"/>
    <w:rsid w:val="00E47B55"/>
    <w:rsid w:val="00E47CC2"/>
    <w:rsid w:val="00E501EA"/>
    <w:rsid w:val="00E55FA1"/>
    <w:rsid w:val="00E569C1"/>
    <w:rsid w:val="00E643AB"/>
    <w:rsid w:val="00E674BF"/>
    <w:rsid w:val="00E87982"/>
    <w:rsid w:val="00E914D7"/>
    <w:rsid w:val="00ED4A12"/>
    <w:rsid w:val="00ED6D2A"/>
    <w:rsid w:val="00ED7D43"/>
    <w:rsid w:val="00EE7D65"/>
    <w:rsid w:val="00F00F43"/>
    <w:rsid w:val="00F02494"/>
    <w:rsid w:val="00F02F51"/>
    <w:rsid w:val="00F11DA8"/>
    <w:rsid w:val="00F1511B"/>
    <w:rsid w:val="00F16B89"/>
    <w:rsid w:val="00F17529"/>
    <w:rsid w:val="00F3602F"/>
    <w:rsid w:val="00F56165"/>
    <w:rsid w:val="00F57822"/>
    <w:rsid w:val="00F63C77"/>
    <w:rsid w:val="00F6498D"/>
    <w:rsid w:val="00F67AC1"/>
    <w:rsid w:val="00F710B0"/>
    <w:rsid w:val="00F730D9"/>
    <w:rsid w:val="00F778A4"/>
    <w:rsid w:val="00F821A1"/>
    <w:rsid w:val="00F833D1"/>
    <w:rsid w:val="00FA7D84"/>
    <w:rsid w:val="00FB24CC"/>
    <w:rsid w:val="00FB441C"/>
    <w:rsid w:val="00FC4461"/>
    <w:rsid w:val="00FC5FB3"/>
    <w:rsid w:val="00FD073F"/>
    <w:rsid w:val="00FD0957"/>
    <w:rsid w:val="00FD31FB"/>
    <w:rsid w:val="00FE7957"/>
    <w:rsid w:val="00FF01EA"/>
    <w:rsid w:val="00FF3504"/>
    <w:rsid w:val="00FF4654"/>
    <w:rsid w:val="09AD0534"/>
    <w:rsid w:val="0FA99902"/>
    <w:rsid w:val="1F3D5E69"/>
    <w:rsid w:val="3DC05F6E"/>
    <w:rsid w:val="41741765"/>
    <w:rsid w:val="4C43C953"/>
    <w:rsid w:val="62626A29"/>
    <w:rsid w:val="6B283EED"/>
    <w:rsid w:val="73DEA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C1F50"/>
  <w15:docId w15:val="{CD368E41-3628-49D5-9BD5-8C84CFF0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02F"/>
    <w:pPr>
      <w:spacing w:line="312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72175A"/>
    <w:pPr>
      <w:spacing w:after="400"/>
      <w:jc w:val="center"/>
      <w:outlineLvl w:val="0"/>
    </w:pPr>
    <w:rPr>
      <w:sz w:val="30"/>
    </w:rPr>
  </w:style>
  <w:style w:type="paragraph" w:styleId="Heading2">
    <w:name w:val="heading 2"/>
    <w:basedOn w:val="Normal"/>
    <w:next w:val="Normal"/>
    <w:link w:val="Heading2Char"/>
    <w:qFormat/>
    <w:rsid w:val="00A7025C"/>
    <w:pPr>
      <w:spacing w:before="240"/>
      <w:outlineLvl w:val="1"/>
    </w:pPr>
    <w:rPr>
      <w:rFonts w:cs="Arial"/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DB5527"/>
    <w:pPr>
      <w:keepNext/>
      <w:keepLines/>
      <w:spacing w:before="240" w:line="240" w:lineRule="auto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link w:val="BoldChar"/>
    <w:rsid w:val="0089216A"/>
    <w:rPr>
      <w:b/>
      <w:bCs/>
    </w:rPr>
  </w:style>
  <w:style w:type="paragraph" w:styleId="Header">
    <w:name w:val="header"/>
    <w:basedOn w:val="Normal"/>
    <w:link w:val="HeaderChar"/>
    <w:uiPriority w:val="99"/>
    <w:rsid w:val="002E7EB8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rsid w:val="00366637"/>
    <w:pPr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2E7EB8"/>
    <w:rPr>
      <w:rFonts w:ascii="Century Gothic" w:hAnsi="Century Gothic"/>
      <w:sz w:val="18"/>
      <w:szCs w:val="24"/>
    </w:rPr>
  </w:style>
  <w:style w:type="paragraph" w:customStyle="1" w:styleId="Rule">
    <w:name w:val="Rule"/>
    <w:basedOn w:val="Normal"/>
    <w:rsid w:val="00BC493B"/>
    <w:pPr>
      <w:pBdr>
        <w:bottom w:val="single" w:sz="4" w:space="1" w:color="999999"/>
      </w:pBdr>
      <w:spacing w:before="180" w:after="60" w:line="240" w:lineRule="auto"/>
    </w:pPr>
    <w:rPr>
      <w:sz w:val="16"/>
    </w:rPr>
  </w:style>
  <w:style w:type="paragraph" w:customStyle="1" w:styleId="InstructorInformation">
    <w:name w:val="Instructor Information"/>
    <w:basedOn w:val="Normal"/>
    <w:rsid w:val="004A3EF4"/>
    <w:pPr>
      <w:spacing w:line="240" w:lineRule="auto"/>
    </w:pPr>
    <w:rPr>
      <w:szCs w:val="16"/>
    </w:rPr>
  </w:style>
  <w:style w:type="paragraph" w:styleId="BalloonText">
    <w:name w:val="Balloon Text"/>
    <w:basedOn w:val="Normal"/>
    <w:semiHidden/>
    <w:rsid w:val="00A96382"/>
    <w:rPr>
      <w:rFonts w:ascii="Tahoma" w:hAnsi="Tahoma" w:cs="Tahoma"/>
      <w:sz w:val="16"/>
      <w:szCs w:val="16"/>
    </w:rPr>
  </w:style>
  <w:style w:type="character" w:customStyle="1" w:styleId="BoldChar">
    <w:name w:val="Bold Char"/>
    <w:basedOn w:val="DefaultParagraphFont"/>
    <w:link w:val="Bold"/>
    <w:rsid w:val="0089216A"/>
    <w:rPr>
      <w:rFonts w:ascii="Century Gothic" w:hAnsi="Century Gothic"/>
      <w:b/>
      <w:bCs/>
      <w:sz w:val="18"/>
      <w:szCs w:val="24"/>
      <w:lang w:val="en-US" w:eastAsia="en-US" w:bidi="ar-SA"/>
    </w:rPr>
  </w:style>
  <w:style w:type="paragraph" w:customStyle="1" w:styleId="Default">
    <w:name w:val="Default"/>
    <w:rsid w:val="005660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457F"/>
    <w:rPr>
      <w:color w:val="0000FF"/>
      <w:u w:val="single"/>
    </w:rPr>
  </w:style>
  <w:style w:type="character" w:styleId="FollowedHyperlink">
    <w:name w:val="FollowedHyperlink"/>
    <w:basedOn w:val="DefaultParagraphFont"/>
    <w:rsid w:val="00ED7D4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B14D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93BEB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semiHidden/>
    <w:unhideWhenUsed/>
    <w:rsid w:val="00205C0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05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05C05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5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5C05"/>
    <w:rPr>
      <w:rFonts w:ascii="Century Gothic" w:hAnsi="Century Gothic"/>
      <w:b/>
      <w:bCs/>
    </w:rPr>
  </w:style>
  <w:style w:type="paragraph" w:styleId="Revision">
    <w:name w:val="Revision"/>
    <w:hidden/>
    <w:uiPriority w:val="99"/>
    <w:semiHidden/>
    <w:rsid w:val="001C1F66"/>
    <w:rPr>
      <w:rFonts w:ascii="Century Gothic" w:hAnsi="Century Gothic"/>
      <w:sz w:val="18"/>
      <w:szCs w:val="24"/>
    </w:rPr>
  </w:style>
  <w:style w:type="character" w:styleId="Strong">
    <w:name w:val="Strong"/>
    <w:basedOn w:val="DefaultParagraphFont"/>
    <w:uiPriority w:val="22"/>
    <w:qFormat/>
    <w:rsid w:val="004B11AA"/>
    <w:rPr>
      <w:b/>
      <w:bCs/>
    </w:rPr>
  </w:style>
  <w:style w:type="character" w:customStyle="1" w:styleId="Heading3Char">
    <w:name w:val="Heading 3 Char"/>
    <w:basedOn w:val="DefaultParagraphFont"/>
    <w:link w:val="Heading3"/>
    <w:rsid w:val="00DB5527"/>
    <w:rPr>
      <w:rFonts w:ascii="Arial" w:eastAsiaTheme="majorEastAsia" w:hAnsi="Arial" w:cstheme="majorBidi"/>
      <w:b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77E4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763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DA1A0E"/>
    <w:rPr>
      <w:rFonts w:ascii="Arial" w:hAnsi="Arial" w:cs="Arial"/>
      <w:b/>
      <w:sz w:val="24"/>
      <w:szCs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FA8"/>
    <w:rPr>
      <w:color w:val="605E5C"/>
      <w:shd w:val="clear" w:color="auto" w:fill="E1DFDD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4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485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9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urses.syracuse.edu/content.php?catoid=35&amp;navoid=452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ffectiveness.syr.edu/shared-competencies/course-taggin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mjulian\Application%20Data\Microsoft\Templates\Syllabu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A734331846A4C846DCB486F9FDD13" ma:contentTypeVersion="3" ma:contentTypeDescription="Create a new document." ma:contentTypeScope="" ma:versionID="d6a7f20f57aa91adc8e85ee2f74474a5">
  <xsd:schema xmlns:xsd="http://www.w3.org/2001/XMLSchema" xmlns:xs="http://www.w3.org/2001/XMLSchema" xmlns:p="http://schemas.microsoft.com/office/2006/metadata/properties" xmlns:ns2="c860e387-3725-4684-a609-d52d7c1ff831" targetNamespace="http://schemas.microsoft.com/office/2006/metadata/properties" ma:root="true" ma:fieldsID="4d7730ebd8cae4d88e4a3253f4ee1fe5" ns2:_="">
    <xsd:import namespace="c860e387-3725-4684-a609-d52d7c1ff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0e387-3725-4684-a609-d52d7c1ff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FC786-4597-483A-9994-1F8ABA293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446B7E-C3C2-46AC-80C6-804C98062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51BCC-52FB-48EF-821D-9BA1676F5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0e387-3725-4684-a609-d52d7c1ff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8CACF-7A71-47DA-8B45-F029182AE2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Syllabus</Template>
  <TotalTime>0</TotalTime>
  <Pages>3</Pages>
  <Words>238</Words>
  <Characters>1317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Julian</dc:creator>
  <cp:keywords/>
  <dc:description/>
  <cp:lastModifiedBy>Katie Marie Rupert</cp:lastModifiedBy>
  <cp:revision>2</cp:revision>
  <cp:lastPrinted>2025-04-11T15:20:00Z</cp:lastPrinted>
  <dcterms:created xsi:type="dcterms:W3CDTF">2026-08-03T17:19:00Z</dcterms:created>
  <dcterms:modified xsi:type="dcterms:W3CDTF">2026-08-03T17:19:00Z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TC010184081033</vt:lpwstr>
  </property>
  <property fmtid="{D5CDD505-2E9C-101B-9397-08002B2CF9AE}" pid="3" name="_NewReviewCycle">
    <vt:lpwstr/>
  </property>
  <property fmtid="{D5CDD505-2E9C-101B-9397-08002B2CF9AE}" pid="4" name="ContentTypeId">
    <vt:lpwstr>0x010100B06A734331846A4C846DCB486F9FDD13</vt:lpwstr>
  </property>
</Properties>
</file>